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93181" w:rsidRDefault="00851811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E3883D4" wp14:editId="6926413E">
                <wp:simplePos x="0" y="0"/>
                <wp:positionH relativeFrom="column">
                  <wp:posOffset>6786880</wp:posOffset>
                </wp:positionH>
                <wp:positionV relativeFrom="paragraph">
                  <wp:posOffset>181610</wp:posOffset>
                </wp:positionV>
                <wp:extent cx="914400" cy="0"/>
                <wp:effectExtent l="14605" t="19685" r="13970" b="37465"/>
                <wp:wrapNone/>
                <wp:docPr id="27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4B8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4.4pt,14.3pt" to="606.4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" strokecolor="#004b8e" strokeweight="2pt">
                <v:shadow on="t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7BA1D092" wp14:editId="09CB6435">
            <wp:simplePos x="0" y="0"/>
            <wp:positionH relativeFrom="column">
              <wp:posOffset>7708265</wp:posOffset>
            </wp:positionH>
            <wp:positionV relativeFrom="paragraph">
              <wp:posOffset>-133350</wp:posOffset>
            </wp:positionV>
            <wp:extent cx="1733550" cy="964565"/>
            <wp:effectExtent l="0" t="0" r="0" b="6985"/>
            <wp:wrapNone/>
            <wp:docPr id="220" name="Picture 220" descr="fjmc_logo_2012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fjmc_logo_2012_7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27A13EFD" wp14:editId="6FFA2675">
                <wp:simplePos x="0" y="0"/>
                <wp:positionH relativeFrom="page">
                  <wp:posOffset>257175</wp:posOffset>
                </wp:positionH>
                <wp:positionV relativeFrom="page">
                  <wp:posOffset>361950</wp:posOffset>
                </wp:positionV>
                <wp:extent cx="2849245" cy="6943725"/>
                <wp:effectExtent l="0" t="0" r="0" b="0"/>
                <wp:wrapNone/>
                <wp:docPr id="26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9245" cy="694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302E4" w:rsidRPr="00682719" w:rsidRDefault="006536D7" w:rsidP="00C969FC">
                            <w:pPr>
                              <w:spacing w:after="120" w:line="240" w:lineRule="auto"/>
                              <w:ind w:right="75"/>
                              <w:jc w:val="center"/>
                              <w:rPr>
                                <w:rFonts w:ascii="Arial Narrow" w:eastAsia="Calibri" w:hAnsi="Arial Narrow"/>
                                <w:b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682719">
                              <w:rPr>
                                <w:rFonts w:ascii="Arial Narrow" w:eastAsia="Calibri" w:hAnsi="Arial Narrow"/>
                                <w:b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 xml:space="preserve">Tell your family you’re doing serious things for </w:t>
                            </w:r>
                            <w:r w:rsidR="004F40C7">
                              <w:rPr>
                                <w:rFonts w:ascii="Arial Narrow" w:eastAsia="Calibri" w:hAnsi="Arial Narrow"/>
                                <w:b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 xml:space="preserve">them and </w:t>
                            </w:r>
                            <w:r w:rsidRPr="00682719">
                              <w:rPr>
                                <w:rFonts w:ascii="Arial Narrow" w:eastAsia="Calibri" w:hAnsi="Arial Narrow"/>
                                <w:b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the Jewish Community. Tell them</w:t>
                            </w:r>
                            <w:r w:rsidR="00351866" w:rsidRPr="00682719">
                              <w:rPr>
                                <w:rFonts w:ascii="Arial Narrow" w:eastAsia="Calibri" w:hAnsi="Arial Narrow"/>
                                <w:b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760665" w:rsidRDefault="00AE194E" w:rsidP="00760665">
                            <w:pPr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ind w:left="0" w:right="75" w:hanging="274"/>
                              <w:rPr>
                                <w:rFonts w:ascii="Arial Narrow" w:hAnsi="Arial Narrow"/>
                                <w:color w:val="004B8E"/>
                              </w:rPr>
                            </w:pPr>
                            <w:r w:rsidRPr="00682719">
                              <w:rPr>
                                <w:rFonts w:ascii="Arial Narrow" w:hAnsi="Arial Narrow"/>
                                <w:color w:val="004B8E"/>
                              </w:rPr>
                              <w:t>“</w:t>
                            </w:r>
                            <w:r w:rsidR="00004654" w:rsidRPr="00682719">
                              <w:rPr>
                                <w:rFonts w:ascii="Arial Narrow" w:hAnsi="Arial Narrow"/>
                                <w:color w:val="004B8E"/>
                              </w:rPr>
                              <w:t>Involvement in our Men's Club helps us be better role models for our children</w:t>
                            </w:r>
                            <w:r w:rsidR="00861767" w:rsidRPr="00682719">
                              <w:rPr>
                                <w:rFonts w:ascii="Arial Narrow" w:hAnsi="Arial Narrow"/>
                                <w:color w:val="004B8E"/>
                              </w:rPr>
                              <w:t>.”</w:t>
                            </w:r>
                            <w:r w:rsidR="00760665" w:rsidRPr="00760665">
                              <w:rPr>
                                <w:rFonts w:ascii="Arial Narrow" w:hAnsi="Arial Narrow"/>
                                <w:color w:val="004B8E"/>
                              </w:rPr>
                              <w:t xml:space="preserve"> </w:t>
                            </w:r>
                          </w:p>
                          <w:p w:rsidR="00760665" w:rsidRPr="00682719" w:rsidRDefault="00760665" w:rsidP="00760665">
                            <w:pPr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ind w:left="0" w:right="75" w:hanging="274"/>
                              <w:rPr>
                                <w:rFonts w:ascii="Arial Narrow" w:hAnsi="Arial Narrow"/>
                                <w:color w:val="004B8E"/>
                              </w:rPr>
                            </w:pPr>
                            <w:r w:rsidRPr="00682719">
                              <w:rPr>
                                <w:rFonts w:ascii="Arial Narrow" w:hAnsi="Arial Narrow"/>
                                <w:color w:val="004B8E"/>
                              </w:rPr>
                              <w:t>“Being active in our men’s club serves the needs of our congregation and leads to greater involvement in our synagogue.”</w:t>
                            </w:r>
                          </w:p>
                          <w:p w:rsidR="00760665" w:rsidRPr="00682719" w:rsidRDefault="00760665" w:rsidP="00760665">
                            <w:pPr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ind w:left="0" w:right="75" w:hanging="274"/>
                              <w:rPr>
                                <w:rFonts w:ascii="Arial Narrow" w:hAnsi="Arial Narrow"/>
                                <w:color w:val="004B8E"/>
                              </w:rPr>
                            </w:pPr>
                            <w:r w:rsidRPr="00682719">
                              <w:rPr>
                                <w:rFonts w:ascii="Arial Narrow" w:hAnsi="Arial Narrow"/>
                                <w:color w:val="004B8E"/>
                              </w:rPr>
                              <w:t>“</w:t>
                            </w:r>
                            <w:r w:rsidR="004F40C7">
                              <w:rPr>
                                <w:rFonts w:ascii="Arial Narrow" w:hAnsi="Arial Narrow"/>
                                <w:color w:val="004B8E"/>
                              </w:rPr>
                              <w:t>Our</w:t>
                            </w:r>
                            <w:r w:rsidRPr="00682719">
                              <w:rPr>
                                <w:rFonts w:ascii="Arial Narrow" w:hAnsi="Arial Narrow"/>
                                <w:color w:val="004B8E"/>
                              </w:rPr>
                              <w:t xml:space="preserve"> club’s programs, resources, and initiatives enable us to address the critical issues that we, as men, have to tackle in our lives.”</w:t>
                            </w:r>
                          </w:p>
                          <w:p w:rsidR="002302E4" w:rsidRPr="00F6719A" w:rsidRDefault="00851811" w:rsidP="00C969FC">
                            <w:pPr>
                              <w:spacing w:after="0" w:line="240" w:lineRule="auto"/>
                              <w:ind w:right="75"/>
                              <w:rPr>
                                <w:rFonts w:ascii="Arial Narrow" w:hAnsi="Arial Narrow"/>
                                <w:i/>
                                <w:color w:val="004B8E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noProof/>
                                <w:color w:val="004B8E"/>
                              </w:rPr>
                              <w:drawing>
                                <wp:inline distT="0" distB="0" distL="0" distR="0" wp14:anchorId="5385107E" wp14:editId="32D691E9">
                                  <wp:extent cx="2702560" cy="2019935"/>
                                  <wp:effectExtent l="19050" t="19050" r="21590" b="18415"/>
                                  <wp:docPr id="30" name="Picture 30" descr="2687-CBEgroup-crop-hires -cropp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687-CBEgroup-crop-hires -cropp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2560" cy="2019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 cmpd="sng">
                                            <a:solidFill>
                                              <a:srgbClr val="004B8E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02E4" w:rsidRPr="00682719" w:rsidRDefault="00F227D0" w:rsidP="00C969FC">
                            <w:pPr>
                              <w:spacing w:before="60" w:line="240" w:lineRule="auto"/>
                              <w:ind w:right="75"/>
                              <w:jc w:val="center"/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68271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“</w:t>
                            </w:r>
                            <w:r w:rsidR="002302E4" w:rsidRPr="0068271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We help the community</w:t>
                            </w:r>
                            <w:r w:rsidR="00B970E4" w:rsidRPr="0068271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.”</w:t>
                            </w:r>
                          </w:p>
                          <w:p w:rsidR="002302E4" w:rsidRPr="00F6719A" w:rsidRDefault="00851811" w:rsidP="00C969FC">
                            <w:pPr>
                              <w:spacing w:after="0" w:line="240" w:lineRule="auto"/>
                              <w:ind w:right="75"/>
                              <w:rPr>
                                <w:rFonts w:ascii="Arial Narrow" w:hAnsi="Arial Narrow"/>
                                <w:i/>
                                <w:color w:val="004B8E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noProof/>
                                <w:color w:val="004B8E"/>
                              </w:rPr>
                              <w:drawing>
                                <wp:inline distT="0" distB="0" distL="0" distR="0" wp14:anchorId="6CA863D8" wp14:editId="130B4B42">
                                  <wp:extent cx="2702560" cy="2074545"/>
                                  <wp:effectExtent l="19050" t="19050" r="21590" b="20955"/>
                                  <wp:docPr id="31" name="Picture 31" descr="Succot Under the Stars 2002 (1) - Cropp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uccot Under the Stars 2002 (1) - Cropp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2560" cy="2074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 cmpd="sng">
                                            <a:solidFill>
                                              <a:srgbClr val="004B8E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02E4" w:rsidRPr="00682719" w:rsidRDefault="00F227D0" w:rsidP="00C969FC">
                            <w:pPr>
                              <w:spacing w:before="60" w:line="240" w:lineRule="auto"/>
                              <w:ind w:right="75"/>
                              <w:jc w:val="center"/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68271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“</w:t>
                            </w:r>
                            <w:r w:rsidR="00596ACF" w:rsidRPr="0068271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We connect with friends, family, and nature.</w:t>
                            </w:r>
                            <w:r w:rsidR="00B970E4" w:rsidRPr="0068271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8" o:spid="_x0000_s1026" type="#_x0000_t202" style="position:absolute;margin-left:20.25pt;margin-top:28.5pt;width:224.35pt;height:546.75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" filled="f" stroked="f" strokeweight="0" insetpen="t">
                <o:lock v:ext="edit" shapetype="t"/>
                <v:textbox inset="0,0,0,0">
                  <w:txbxContent>
                    <w:p w:rsidR="002302E4" w:rsidRPr="00682719" w:rsidRDefault="006536D7" w:rsidP="00C969FC">
                      <w:pPr>
                        <w:spacing w:after="120" w:line="240" w:lineRule="auto"/>
                        <w:ind w:right="75"/>
                        <w:jc w:val="center"/>
                        <w:rPr>
                          <w:rFonts w:ascii="Arial Narrow" w:eastAsia="Calibri" w:hAnsi="Arial Narrow"/>
                          <w:b/>
                          <w:color w:val="004B8E"/>
                          <w:kern w:val="0"/>
                          <w:sz w:val="24"/>
                          <w:szCs w:val="24"/>
                        </w:rPr>
                      </w:pPr>
                      <w:r w:rsidRPr="00682719">
                        <w:rPr>
                          <w:rFonts w:ascii="Arial Narrow" w:eastAsia="Calibri" w:hAnsi="Arial Narrow"/>
                          <w:b/>
                          <w:color w:val="004B8E"/>
                          <w:kern w:val="0"/>
                          <w:sz w:val="24"/>
                          <w:szCs w:val="24"/>
                        </w:rPr>
                        <w:t xml:space="preserve">Tell your family you’re doing serious things for </w:t>
                      </w:r>
                      <w:r w:rsidR="004F40C7">
                        <w:rPr>
                          <w:rFonts w:ascii="Arial Narrow" w:eastAsia="Calibri" w:hAnsi="Arial Narrow"/>
                          <w:b/>
                          <w:color w:val="004B8E"/>
                          <w:kern w:val="0"/>
                          <w:sz w:val="24"/>
                          <w:szCs w:val="24"/>
                        </w:rPr>
                        <w:t xml:space="preserve">them and </w:t>
                      </w:r>
                      <w:r w:rsidRPr="00682719">
                        <w:rPr>
                          <w:rFonts w:ascii="Arial Narrow" w:eastAsia="Calibri" w:hAnsi="Arial Narrow"/>
                          <w:b/>
                          <w:color w:val="004B8E"/>
                          <w:kern w:val="0"/>
                          <w:sz w:val="24"/>
                          <w:szCs w:val="24"/>
                        </w:rPr>
                        <w:t>the Jewish Community. Tell them</w:t>
                      </w:r>
                      <w:r w:rsidR="00351866" w:rsidRPr="00682719">
                        <w:rPr>
                          <w:rFonts w:ascii="Arial Narrow" w:eastAsia="Calibri" w:hAnsi="Arial Narrow"/>
                          <w:b/>
                          <w:color w:val="004B8E"/>
                          <w:kern w:val="0"/>
                          <w:sz w:val="24"/>
                          <w:szCs w:val="24"/>
                        </w:rPr>
                        <w:t>:</w:t>
                      </w:r>
                    </w:p>
                    <w:p w:rsidR="00760665" w:rsidRDefault="00AE194E" w:rsidP="00760665">
                      <w:pPr>
                        <w:numPr>
                          <w:ilvl w:val="0"/>
                          <w:numId w:val="1"/>
                        </w:numPr>
                        <w:spacing w:after="120" w:line="240" w:lineRule="auto"/>
                        <w:ind w:left="0" w:right="75" w:hanging="274"/>
                        <w:rPr>
                          <w:rFonts w:ascii="Arial Narrow" w:hAnsi="Arial Narrow"/>
                          <w:color w:val="004B8E"/>
                        </w:rPr>
                      </w:pPr>
                      <w:r w:rsidRPr="00682719">
                        <w:rPr>
                          <w:rFonts w:ascii="Arial Narrow" w:hAnsi="Arial Narrow"/>
                          <w:color w:val="004B8E"/>
                        </w:rPr>
                        <w:t>“</w:t>
                      </w:r>
                      <w:r w:rsidR="00004654" w:rsidRPr="00682719">
                        <w:rPr>
                          <w:rFonts w:ascii="Arial Narrow" w:hAnsi="Arial Narrow"/>
                          <w:color w:val="004B8E"/>
                        </w:rPr>
                        <w:t>Involvement in our Men's Club helps us be better role models for our children</w:t>
                      </w:r>
                      <w:r w:rsidR="00861767" w:rsidRPr="00682719">
                        <w:rPr>
                          <w:rFonts w:ascii="Arial Narrow" w:hAnsi="Arial Narrow"/>
                          <w:color w:val="004B8E"/>
                        </w:rPr>
                        <w:t>.”</w:t>
                      </w:r>
                      <w:r w:rsidR="00760665" w:rsidRPr="00760665">
                        <w:rPr>
                          <w:rFonts w:ascii="Arial Narrow" w:hAnsi="Arial Narrow"/>
                          <w:color w:val="004B8E"/>
                        </w:rPr>
                        <w:t xml:space="preserve"> </w:t>
                      </w:r>
                    </w:p>
                    <w:p w:rsidR="00760665" w:rsidRPr="00682719" w:rsidRDefault="00760665" w:rsidP="00760665">
                      <w:pPr>
                        <w:numPr>
                          <w:ilvl w:val="0"/>
                          <w:numId w:val="1"/>
                        </w:numPr>
                        <w:spacing w:after="120" w:line="240" w:lineRule="auto"/>
                        <w:ind w:left="0" w:right="75" w:hanging="274"/>
                        <w:rPr>
                          <w:rFonts w:ascii="Arial Narrow" w:hAnsi="Arial Narrow"/>
                          <w:color w:val="004B8E"/>
                        </w:rPr>
                      </w:pPr>
                      <w:r w:rsidRPr="00682719">
                        <w:rPr>
                          <w:rFonts w:ascii="Arial Narrow" w:hAnsi="Arial Narrow"/>
                          <w:color w:val="004B8E"/>
                        </w:rPr>
                        <w:t>“Being active in our men’s club serves the needs of our congregation and leads to greater involvement in our synagogue.”</w:t>
                      </w:r>
                    </w:p>
                    <w:p w:rsidR="00760665" w:rsidRPr="00682719" w:rsidRDefault="00760665" w:rsidP="00760665">
                      <w:pPr>
                        <w:numPr>
                          <w:ilvl w:val="0"/>
                          <w:numId w:val="1"/>
                        </w:numPr>
                        <w:spacing w:after="120" w:line="240" w:lineRule="auto"/>
                        <w:ind w:left="0" w:right="75" w:hanging="274"/>
                        <w:rPr>
                          <w:rFonts w:ascii="Arial Narrow" w:hAnsi="Arial Narrow"/>
                          <w:color w:val="004B8E"/>
                        </w:rPr>
                      </w:pPr>
                      <w:r w:rsidRPr="00682719">
                        <w:rPr>
                          <w:rFonts w:ascii="Arial Narrow" w:hAnsi="Arial Narrow"/>
                          <w:color w:val="004B8E"/>
                        </w:rPr>
                        <w:t>“</w:t>
                      </w:r>
                      <w:r w:rsidR="004F40C7">
                        <w:rPr>
                          <w:rFonts w:ascii="Arial Narrow" w:hAnsi="Arial Narrow"/>
                          <w:color w:val="004B8E"/>
                        </w:rPr>
                        <w:t>Our</w:t>
                      </w:r>
                      <w:r w:rsidRPr="00682719">
                        <w:rPr>
                          <w:rFonts w:ascii="Arial Narrow" w:hAnsi="Arial Narrow"/>
                          <w:color w:val="004B8E"/>
                        </w:rPr>
                        <w:t xml:space="preserve"> club’s programs, resources, and initiatives enable us to address the critical issues that we, as men, have to tackle in our lives.”</w:t>
                      </w:r>
                    </w:p>
                    <w:p w:rsidR="002302E4" w:rsidRPr="00F6719A" w:rsidRDefault="00851811" w:rsidP="00C969FC">
                      <w:pPr>
                        <w:spacing w:after="0" w:line="240" w:lineRule="auto"/>
                        <w:ind w:right="75"/>
                        <w:rPr>
                          <w:rFonts w:ascii="Arial Narrow" w:hAnsi="Arial Narrow"/>
                          <w:i/>
                          <w:color w:val="004B8E"/>
                        </w:rPr>
                      </w:pPr>
                      <w:r>
                        <w:rPr>
                          <w:rFonts w:ascii="Arial Narrow" w:hAnsi="Arial Narrow"/>
                          <w:i/>
                          <w:noProof/>
                          <w:color w:val="004B8E"/>
                        </w:rPr>
                        <w:drawing>
                          <wp:inline distT="0" distB="0" distL="0" distR="0" wp14:anchorId="5385107E" wp14:editId="32D691E9">
                            <wp:extent cx="2702560" cy="2019935"/>
                            <wp:effectExtent l="19050" t="19050" r="21590" b="18415"/>
                            <wp:docPr id="30" name="Picture 30" descr="2687-CBEgroup-crop-hires -cropp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2687-CBEgroup-crop-hires -cropp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2560" cy="2019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rgbClr val="004B8E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02E4" w:rsidRPr="00682719" w:rsidRDefault="00F227D0" w:rsidP="00C969FC">
                      <w:pPr>
                        <w:spacing w:before="60" w:line="240" w:lineRule="auto"/>
                        <w:ind w:right="75"/>
                        <w:jc w:val="center"/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</w:pPr>
                      <w:r w:rsidRPr="0068271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“</w:t>
                      </w:r>
                      <w:r w:rsidR="002302E4" w:rsidRPr="0068271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We help the community</w:t>
                      </w:r>
                      <w:r w:rsidR="00B970E4" w:rsidRPr="0068271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.”</w:t>
                      </w:r>
                    </w:p>
                    <w:p w:rsidR="002302E4" w:rsidRPr="00F6719A" w:rsidRDefault="00851811" w:rsidP="00C969FC">
                      <w:pPr>
                        <w:spacing w:after="0" w:line="240" w:lineRule="auto"/>
                        <w:ind w:right="75"/>
                        <w:rPr>
                          <w:rFonts w:ascii="Arial Narrow" w:hAnsi="Arial Narrow"/>
                          <w:i/>
                          <w:color w:val="004B8E"/>
                        </w:rPr>
                      </w:pPr>
                      <w:r>
                        <w:rPr>
                          <w:rFonts w:ascii="Arial Narrow" w:hAnsi="Arial Narrow"/>
                          <w:i/>
                          <w:noProof/>
                          <w:color w:val="004B8E"/>
                        </w:rPr>
                        <w:drawing>
                          <wp:inline distT="0" distB="0" distL="0" distR="0" wp14:anchorId="6CA863D8" wp14:editId="130B4B42">
                            <wp:extent cx="2702560" cy="2074545"/>
                            <wp:effectExtent l="19050" t="19050" r="21590" b="20955"/>
                            <wp:docPr id="31" name="Picture 31" descr="Succot Under the Stars 2002 (1) - Cropp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uccot Under the Stars 2002 (1) - Cropp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2560" cy="2074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rgbClr val="004B8E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02E4" w:rsidRPr="00682719" w:rsidRDefault="00F227D0" w:rsidP="00C969FC">
                      <w:pPr>
                        <w:spacing w:before="60" w:line="240" w:lineRule="auto"/>
                        <w:ind w:right="75"/>
                        <w:jc w:val="center"/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</w:pPr>
                      <w:r w:rsidRPr="0068271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“</w:t>
                      </w:r>
                      <w:r w:rsidR="00596ACF" w:rsidRPr="0068271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We connect with friends, family, and nature.</w:t>
                      </w:r>
                      <w:r w:rsidR="00B970E4" w:rsidRPr="0068271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3369945</wp:posOffset>
                </wp:positionH>
                <wp:positionV relativeFrom="paragraph">
                  <wp:posOffset>-3175</wp:posOffset>
                </wp:positionV>
                <wp:extent cx="2604770" cy="4323715"/>
                <wp:effectExtent l="0" t="0" r="5080" b="635"/>
                <wp:wrapNone/>
                <wp:docPr id="9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04770" cy="432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53262" w:rsidRPr="00F6719A" w:rsidRDefault="00353262" w:rsidP="00396137">
                            <w:pPr>
                              <w:spacing w:after="60" w:line="240" w:lineRule="auto"/>
                              <w:ind w:right="72"/>
                              <w:jc w:val="center"/>
                              <w:rPr>
                                <w:rFonts w:ascii="Arial Narrow" w:eastAsia="Calibri" w:hAnsi="Arial Narrow"/>
                                <w:b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6719A">
                              <w:rPr>
                                <w:rFonts w:ascii="Arial Narrow" w:eastAsia="Calibri" w:hAnsi="Arial Narrow"/>
                                <w:b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About our club</w:t>
                            </w:r>
                          </w:p>
                          <w:p w:rsidR="00682719" w:rsidRDefault="00DE6BFD" w:rsidP="00121A48">
                            <w:pPr>
                              <w:spacing w:after="120" w:line="240" w:lineRule="auto"/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</w:rPr>
                            </w:pPr>
                            <w:r w:rsidRPr="00F6719A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</w:rPr>
                              <w:t>As a club affiliated with the Federation of Jewish Men’s Clubs (FJMC), a group of over 250 clubs with over 20,000 members in Conservative/Masorti synagogues around the world, we fulfill the needs of men like you. We come together to get involved in Jewish living and help address family and community concerns, in a spirit of cam</w:t>
                            </w:r>
                            <w:r w:rsidR="006F55C0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</w:rPr>
                              <w:t>araderie and fun.</w:t>
                            </w:r>
                          </w:p>
                          <w:p w:rsidR="00353262" w:rsidRPr="000A1281" w:rsidRDefault="00DE6BFD" w:rsidP="00242D89">
                            <w:pPr>
                              <w:spacing w:after="240" w:line="240" w:lineRule="auto"/>
                              <w:rPr>
                                <w:rFonts w:ascii="Arial Narrow" w:eastAsia="Calibri" w:hAnsi="Arial Narrow"/>
                                <w:b/>
                                <w:i/>
                                <w:color w:val="004B8E"/>
                                <w:kern w:val="0"/>
                              </w:rPr>
                            </w:pPr>
                            <w:r w:rsidRPr="000A1281">
                              <w:rPr>
                                <w:rFonts w:ascii="Arial Narrow" w:eastAsia="Calibri" w:hAnsi="Arial Narrow"/>
                                <w:b/>
                                <w:i/>
                                <w:color w:val="004B8E"/>
                                <w:kern w:val="0"/>
                              </w:rPr>
                              <w:t xml:space="preserve">Together, we sponsor blood drives; visit the sick; tutor children; build sukkot; and engage in serious discussions about being a man in an increasingly egalitarian world. We cultivate volunteers and train leaders; find jobs for those in need; sponsor parent-child activities and athletic events; help families learn to make Shabbat, read Hebrew, commemorate Yom </w:t>
                            </w:r>
                            <w:proofErr w:type="spellStart"/>
                            <w:r w:rsidRPr="000A1281">
                              <w:rPr>
                                <w:rFonts w:ascii="Arial Narrow" w:eastAsia="Calibri" w:hAnsi="Arial Narrow"/>
                                <w:b/>
                                <w:i/>
                                <w:color w:val="004B8E"/>
                                <w:kern w:val="0"/>
                              </w:rPr>
                              <w:t>HaShoah</w:t>
                            </w:r>
                            <w:proofErr w:type="spellEnd"/>
                            <w:r w:rsidRPr="000A1281">
                              <w:rPr>
                                <w:rFonts w:ascii="Arial Narrow" w:eastAsia="Calibri" w:hAnsi="Arial Narrow"/>
                                <w:b/>
                                <w:i/>
                                <w:color w:val="004B8E"/>
                                <w:kern w:val="0"/>
                              </w:rPr>
                              <w:t xml:space="preserve">, and put on </w:t>
                            </w:r>
                            <w:proofErr w:type="spellStart"/>
                            <w:r w:rsidRPr="000A1281">
                              <w:rPr>
                                <w:rFonts w:ascii="Arial Narrow" w:eastAsia="Calibri" w:hAnsi="Arial Narrow"/>
                                <w:b/>
                                <w:i/>
                                <w:color w:val="004B8E"/>
                                <w:kern w:val="0"/>
                              </w:rPr>
                              <w:t>tefillin</w:t>
                            </w:r>
                            <w:proofErr w:type="spellEnd"/>
                            <w:r w:rsidRPr="000A1281">
                              <w:rPr>
                                <w:rFonts w:ascii="Arial Narrow" w:eastAsia="Calibri" w:hAnsi="Arial Narrow"/>
                                <w:b/>
                                <w:i/>
                                <w:color w:val="004B8E"/>
                                <w:kern w:val="0"/>
                              </w:rPr>
                              <w:t>. We help raise needed funds for our synagogue, our community, and the global Conservative/Masorti Movement.</w:t>
                            </w:r>
                          </w:p>
                          <w:p w:rsidR="000A1281" w:rsidRPr="00F6719A" w:rsidRDefault="000A1281" w:rsidP="00396137">
                            <w:pPr>
                              <w:spacing w:after="60" w:line="240" w:lineRule="auto"/>
                              <w:ind w:right="72"/>
                              <w:jc w:val="center"/>
                              <w:rPr>
                                <w:rFonts w:ascii="Arial Narrow" w:eastAsia="Calibri" w:hAnsi="Arial Narrow"/>
                                <w:b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6719A">
                              <w:rPr>
                                <w:rFonts w:ascii="Arial Narrow" w:eastAsia="Calibri" w:hAnsi="Arial Narrow"/>
                                <w:b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We have a place for you</w:t>
                            </w:r>
                          </w:p>
                          <w:p w:rsidR="00353262" w:rsidRPr="00F6719A" w:rsidRDefault="00612517" w:rsidP="00121A48">
                            <w:pPr>
                              <w:spacing w:after="0" w:line="240" w:lineRule="auto"/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</w:rPr>
                            </w:pPr>
                            <w:r w:rsidRPr="006F55C0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</w:rPr>
                              <w:t xml:space="preserve">All these activities were started by men like you – </w:t>
                            </w:r>
                            <w:r w:rsidRPr="00121A48">
                              <w:rPr>
                                <w:rFonts w:ascii="Arial Narrow" w:eastAsia="Calibri" w:hAnsi="Arial Narrow"/>
                                <w:b/>
                                <w:i/>
                                <w:color w:val="004B8E"/>
                                <w:kern w:val="0"/>
                              </w:rPr>
                              <w:t>some activities we do regularly; others are available for you to innovate and lead.</w:t>
                            </w:r>
                            <w:r w:rsidR="00826ACB" w:rsidRPr="00F6719A">
                              <w:rPr>
                                <w:rFonts w:ascii="Arial Narrow" w:eastAsia="Calibri" w:hAnsi="Arial Narrow"/>
                                <w:b/>
                                <w:color w:val="004B8E"/>
                                <w:kern w:val="0"/>
                              </w:rPr>
                              <w:t xml:space="preserve"> </w:t>
                            </w:r>
                            <w:r w:rsidR="00353262" w:rsidRPr="00F6719A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</w:rPr>
                              <w:t xml:space="preserve">We’re open to men of all ages, from those with young families to those whose families are fully grown, and everything in between. </w:t>
                            </w:r>
                            <w:r w:rsidR="00353262" w:rsidRPr="000A1281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</w:rPr>
                              <w:t>Come join us and let your unique passion be a catalyst for change.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27" type="#_x0000_t202" style="position:absolute;margin-left:265.35pt;margin-top:-.25pt;width:205.1pt;height:340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" filled="f" fillcolor="#cc9" stroked="f" strokeweight="0" insetpen="t">
                <o:lock v:ext="edit" shapetype="t"/>
                <v:textbox inset="0,0,0,0">
                  <w:txbxContent>
                    <w:p w:rsidR="00353262" w:rsidRPr="00F6719A" w:rsidRDefault="00353262" w:rsidP="00396137">
                      <w:pPr>
                        <w:spacing w:after="60" w:line="240" w:lineRule="auto"/>
                        <w:ind w:right="72"/>
                        <w:jc w:val="center"/>
                        <w:rPr>
                          <w:rFonts w:ascii="Arial Narrow" w:eastAsia="Calibri" w:hAnsi="Arial Narrow"/>
                          <w:b/>
                          <w:color w:val="004B8E"/>
                          <w:kern w:val="0"/>
                          <w:sz w:val="24"/>
                          <w:szCs w:val="24"/>
                        </w:rPr>
                      </w:pPr>
                      <w:r w:rsidRPr="00F6719A">
                        <w:rPr>
                          <w:rFonts w:ascii="Arial Narrow" w:eastAsia="Calibri" w:hAnsi="Arial Narrow"/>
                          <w:b/>
                          <w:color w:val="004B8E"/>
                          <w:kern w:val="0"/>
                          <w:sz w:val="24"/>
                          <w:szCs w:val="24"/>
                        </w:rPr>
                        <w:t>About our club</w:t>
                      </w:r>
                    </w:p>
                    <w:p w:rsidR="00682719" w:rsidRDefault="00DE6BFD" w:rsidP="00121A48">
                      <w:pPr>
                        <w:spacing w:after="120" w:line="240" w:lineRule="auto"/>
                        <w:rPr>
                          <w:rFonts w:ascii="Arial Narrow" w:eastAsia="Calibri" w:hAnsi="Arial Narrow"/>
                          <w:color w:val="004B8E"/>
                          <w:kern w:val="0"/>
                        </w:rPr>
                      </w:pPr>
                      <w:r w:rsidRPr="00F6719A">
                        <w:rPr>
                          <w:rFonts w:ascii="Arial Narrow" w:eastAsia="Calibri" w:hAnsi="Arial Narrow"/>
                          <w:color w:val="004B8E"/>
                          <w:kern w:val="0"/>
                        </w:rPr>
                        <w:t>As a club affiliated with the Federation of Jewish Men’s Clubs (FJMC), a group of over 250 clubs with over 20,000 members in Conservative/Masorti synagogues around the world, we fulfill the needs of men like you. We come together to get involved in Jewish living and help address family and community concerns, in a spirit of cam</w:t>
                      </w:r>
                      <w:r w:rsidR="006F55C0">
                        <w:rPr>
                          <w:rFonts w:ascii="Arial Narrow" w:eastAsia="Calibri" w:hAnsi="Arial Narrow"/>
                          <w:color w:val="004B8E"/>
                          <w:kern w:val="0"/>
                        </w:rPr>
                        <w:t>araderie and fun.</w:t>
                      </w:r>
                    </w:p>
                    <w:p w:rsidR="00353262" w:rsidRPr="000A1281" w:rsidRDefault="00DE6BFD" w:rsidP="00242D89">
                      <w:pPr>
                        <w:spacing w:after="240" w:line="240" w:lineRule="auto"/>
                        <w:rPr>
                          <w:rFonts w:ascii="Arial Narrow" w:eastAsia="Calibri" w:hAnsi="Arial Narrow"/>
                          <w:b/>
                          <w:i/>
                          <w:color w:val="004B8E"/>
                          <w:kern w:val="0"/>
                        </w:rPr>
                      </w:pPr>
                      <w:r w:rsidRPr="000A1281">
                        <w:rPr>
                          <w:rFonts w:ascii="Arial Narrow" w:eastAsia="Calibri" w:hAnsi="Arial Narrow"/>
                          <w:b/>
                          <w:i/>
                          <w:color w:val="004B8E"/>
                          <w:kern w:val="0"/>
                        </w:rPr>
                        <w:t>Together, we sponsor blood drives; visit the sick; tutor children; build sukkot; and engage in serious discussions about being a man in an increasingly egalitarian world. We cultivate volunteers and train leaders; find jobs for those in need; sponsor parent-child activities and athletic events; help families learn to make Shabbat, read Hebrew, commemorate Yom HaShoah, and put on tefillin. We help raise needed funds for our synagogue, our community, and the global Conservative/Masorti Movement.</w:t>
                      </w:r>
                    </w:p>
                    <w:p w:rsidR="000A1281" w:rsidRPr="00F6719A" w:rsidRDefault="000A1281" w:rsidP="00396137">
                      <w:pPr>
                        <w:spacing w:after="60" w:line="240" w:lineRule="auto"/>
                        <w:ind w:right="72"/>
                        <w:jc w:val="center"/>
                        <w:rPr>
                          <w:rFonts w:ascii="Arial Narrow" w:eastAsia="Calibri" w:hAnsi="Arial Narrow"/>
                          <w:b/>
                          <w:color w:val="004B8E"/>
                          <w:kern w:val="0"/>
                          <w:sz w:val="24"/>
                          <w:szCs w:val="24"/>
                        </w:rPr>
                      </w:pPr>
                      <w:r w:rsidRPr="00F6719A">
                        <w:rPr>
                          <w:rFonts w:ascii="Arial Narrow" w:eastAsia="Calibri" w:hAnsi="Arial Narrow"/>
                          <w:b/>
                          <w:color w:val="004B8E"/>
                          <w:kern w:val="0"/>
                          <w:sz w:val="24"/>
                          <w:szCs w:val="24"/>
                        </w:rPr>
                        <w:t>We have a place for you</w:t>
                      </w:r>
                    </w:p>
                    <w:p w:rsidR="00353262" w:rsidRPr="00F6719A" w:rsidRDefault="00612517" w:rsidP="00121A48">
                      <w:pPr>
                        <w:spacing w:after="0" w:line="240" w:lineRule="auto"/>
                        <w:rPr>
                          <w:rFonts w:ascii="Arial Narrow" w:eastAsia="Calibri" w:hAnsi="Arial Narrow"/>
                          <w:color w:val="004B8E"/>
                          <w:kern w:val="0"/>
                        </w:rPr>
                      </w:pPr>
                      <w:r w:rsidRPr="006F55C0">
                        <w:rPr>
                          <w:rFonts w:ascii="Arial Narrow" w:eastAsia="Calibri" w:hAnsi="Arial Narrow"/>
                          <w:color w:val="004B8E"/>
                          <w:kern w:val="0"/>
                        </w:rPr>
                        <w:t xml:space="preserve">All these activities were started by men like you – </w:t>
                      </w:r>
                      <w:r w:rsidRPr="00121A48">
                        <w:rPr>
                          <w:rFonts w:ascii="Arial Narrow" w:eastAsia="Calibri" w:hAnsi="Arial Narrow"/>
                          <w:b/>
                          <w:i/>
                          <w:color w:val="004B8E"/>
                          <w:kern w:val="0"/>
                        </w:rPr>
                        <w:t>some activities we do regularly; others are available for you to innovate and lead.</w:t>
                      </w:r>
                      <w:r w:rsidR="00826ACB" w:rsidRPr="00F6719A">
                        <w:rPr>
                          <w:rFonts w:ascii="Arial Narrow" w:eastAsia="Calibri" w:hAnsi="Arial Narrow"/>
                          <w:b/>
                          <w:color w:val="004B8E"/>
                          <w:kern w:val="0"/>
                        </w:rPr>
                        <w:t xml:space="preserve"> </w:t>
                      </w:r>
                      <w:r w:rsidR="00353262" w:rsidRPr="00F6719A">
                        <w:rPr>
                          <w:rFonts w:ascii="Arial Narrow" w:eastAsia="Calibri" w:hAnsi="Arial Narrow"/>
                          <w:color w:val="004B8E"/>
                          <w:kern w:val="0"/>
                        </w:rPr>
                        <w:t xml:space="preserve">We’re open to men of all ages, from those with young families to those whose families are fully grown, and everything in between. </w:t>
                      </w:r>
                      <w:r w:rsidR="00353262" w:rsidRPr="000A1281">
                        <w:rPr>
                          <w:rFonts w:ascii="Arial Narrow" w:eastAsia="Calibri" w:hAnsi="Arial Narrow"/>
                          <w:color w:val="004B8E"/>
                          <w:kern w:val="0"/>
                        </w:rPr>
                        <w:t>Come join us and let your unique passion be a catalyst for change.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>
                <wp:simplePos x="0" y="0"/>
                <wp:positionH relativeFrom="column">
                  <wp:posOffset>3913505</wp:posOffset>
                </wp:positionH>
                <wp:positionV relativeFrom="paragraph">
                  <wp:posOffset>4489450</wp:posOffset>
                </wp:positionV>
                <wp:extent cx="1370965" cy="685800"/>
                <wp:effectExtent l="0" t="3175" r="1905" b="0"/>
                <wp:wrapNone/>
                <wp:docPr id="25" name="Rectangle 2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096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308.15pt;margin-top:353.5pt;width:107.95pt;height:54pt;z-index:251650560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</w:p>
    <w:p w:rsidR="00493181" w:rsidRPr="00FB3A3C" w:rsidRDefault="007172FB" w:rsidP="00516DAE">
      <w:pPr>
        <w:tabs>
          <w:tab w:val="left" w:pos="4488"/>
          <w:tab w:val="left" w:pos="9885"/>
        </w:tabs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97" type="#_x0000_t136" style="position:absolute;margin-left:274.65pt;margin-top:248.3pt;width:517.7pt;height:24.5pt;rotation:90;z-index:251664896;mso-width-relative:margin;mso-height-relative:margin" fillcolor="#004b8e" stroked="f">
            <v:stroke r:id="rId13" o:title=""/>
            <v:shadow color="#b2b2b2" opacity="52429f" offset="3pt"/>
            <v:textpath style="font-family:&quot;Arial Narrow&quot;;font-size:14pt;font-weight:bold;v-text-kern:t" trim="t" fitpath="t" string="Leadership  Innovation   Community"/>
            <o:lock v:ext="edit" aspectratio="t"/>
          </v:shape>
        </w:pict>
      </w:r>
      <w:r w:rsidR="00585F75">
        <w:tab/>
      </w:r>
      <w:r w:rsidR="00516DAE">
        <w:tab/>
      </w:r>
    </w:p>
    <w:p w:rsidR="00493181" w:rsidRPr="00FB3A3C" w:rsidRDefault="00851811" w:rsidP="002F4682">
      <w:pPr>
        <w:tabs>
          <w:tab w:val="left" w:pos="44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9400540</wp:posOffset>
                </wp:positionH>
                <wp:positionV relativeFrom="paragraph">
                  <wp:posOffset>54610</wp:posOffset>
                </wp:positionV>
                <wp:extent cx="0" cy="6327140"/>
                <wp:effectExtent l="18415" t="16510" r="19685" b="38100"/>
                <wp:wrapNone/>
                <wp:docPr id="24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271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4B8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0.2pt,4.3pt" to="740.2pt,5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" strokecolor="#004b8e" strokeweight="2pt">
                <v:shadow on="t" opacity="24903f" origin=",.5" offset="0,.55556mm"/>
              </v:line>
            </w:pict>
          </mc:Fallback>
        </mc:AlternateContent>
      </w:r>
      <w:r w:rsidR="002F4682">
        <w:tab/>
      </w:r>
    </w:p>
    <w:p w:rsidR="00493181" w:rsidRDefault="00851811" w:rsidP="007941B1">
      <w:pPr>
        <w:tabs>
          <w:tab w:val="left" w:pos="10750"/>
        </w:tabs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>
                <wp:simplePos x="0" y="0"/>
                <wp:positionH relativeFrom="page">
                  <wp:posOffset>7441565</wp:posOffset>
                </wp:positionH>
                <wp:positionV relativeFrom="page">
                  <wp:posOffset>1633855</wp:posOffset>
                </wp:positionV>
                <wp:extent cx="2129790" cy="1426210"/>
                <wp:effectExtent l="2540" t="0" r="1270" b="0"/>
                <wp:wrapNone/>
                <wp:docPr id="2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29790" cy="142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957F5" w:rsidRPr="004A0A77" w:rsidRDefault="002957F5" w:rsidP="004A0A77">
                            <w:pPr>
                              <w:pStyle w:val="Heading2"/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004B8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28" type="#_x0000_t202" style="position:absolute;margin-left:585.95pt;margin-top:128.65pt;width:167.7pt;height:112.3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" filled="f" stroked="f" strokeweight="0" insetpen="t">
                <o:lock v:ext="edit" shapetype="t"/>
                <v:textbox inset="2.85pt,2.85pt,2.85pt,2.85pt">
                  <w:txbxContent>
                    <w:p w:rsidR="002957F5" w:rsidRPr="004A0A77" w:rsidRDefault="002957F5" w:rsidP="004A0A77">
                      <w:pPr>
                        <w:pStyle w:val="Heading2"/>
                        <w:spacing w:after="0"/>
                        <w:jc w:val="center"/>
                        <w:rPr>
                          <w:rFonts w:ascii="Arial Narrow" w:hAnsi="Arial Narrow"/>
                          <w:color w:val="004B8E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41B1">
        <w:tab/>
      </w:r>
    </w:p>
    <w:p w:rsidR="007941B1" w:rsidRPr="00FB3A3C" w:rsidRDefault="007941B1" w:rsidP="007941B1">
      <w:pPr>
        <w:tabs>
          <w:tab w:val="left" w:pos="10750"/>
        </w:tabs>
      </w:pPr>
    </w:p>
    <w:p w:rsidR="00493181" w:rsidRPr="00FB3A3C" w:rsidRDefault="00493181" w:rsidP="00493181"/>
    <w:p w:rsidR="00493181" w:rsidRPr="00FB3A3C" w:rsidRDefault="00682719" w:rsidP="00682719">
      <w:pPr>
        <w:tabs>
          <w:tab w:val="left" w:pos="9765"/>
        </w:tabs>
      </w:pPr>
      <w:r>
        <w:tab/>
      </w:r>
    </w:p>
    <w:p w:rsidR="00493181" w:rsidRPr="00FB3A3C" w:rsidRDefault="00493181" w:rsidP="00493181"/>
    <w:p w:rsidR="00493181" w:rsidRPr="00FB3A3C" w:rsidRDefault="00493181" w:rsidP="00493181"/>
    <w:p w:rsidR="00493181" w:rsidRPr="00FB3A3C" w:rsidRDefault="00493181" w:rsidP="00493181"/>
    <w:p w:rsidR="00493181" w:rsidRPr="00FB3A3C" w:rsidRDefault="00851811" w:rsidP="00493181"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7002145</wp:posOffset>
            </wp:positionH>
            <wp:positionV relativeFrom="paragraph">
              <wp:posOffset>279400</wp:posOffset>
            </wp:positionV>
            <wp:extent cx="2331720" cy="1417955"/>
            <wp:effectExtent l="19050" t="19050" r="11430" b="10795"/>
            <wp:wrapNone/>
            <wp:docPr id="252" name="Picture 252" descr="IMG_0631 - Cropp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IMG_0631 - Cropp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417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4B8E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181" w:rsidRPr="00FB3A3C" w:rsidRDefault="00ED535B" w:rsidP="00ED535B">
      <w:pPr>
        <w:tabs>
          <w:tab w:val="left" w:pos="9482"/>
        </w:tabs>
      </w:pPr>
      <w:r>
        <w:tab/>
      </w:r>
    </w:p>
    <w:p w:rsidR="00493181" w:rsidRPr="00FB3A3C" w:rsidRDefault="00493181" w:rsidP="00493181"/>
    <w:p w:rsidR="00493181" w:rsidRPr="00FB3A3C" w:rsidRDefault="00493181" w:rsidP="00493181"/>
    <w:p w:rsidR="00493181" w:rsidRPr="00FB3A3C" w:rsidRDefault="000A1281" w:rsidP="000A1281">
      <w:pPr>
        <w:tabs>
          <w:tab w:val="left" w:pos="9757"/>
        </w:tabs>
      </w:pPr>
      <w:r>
        <w:tab/>
      </w:r>
    </w:p>
    <w:p w:rsidR="00493181" w:rsidRPr="00FB3A3C" w:rsidRDefault="004802EF" w:rsidP="004802EF">
      <w:pPr>
        <w:tabs>
          <w:tab w:val="left" w:pos="9578"/>
        </w:tabs>
      </w:pPr>
      <w:r>
        <w:tab/>
      </w:r>
    </w:p>
    <w:p w:rsidR="00493181" w:rsidRPr="0042732A" w:rsidRDefault="00851811" w:rsidP="00493181">
      <w:pPr>
        <w:rPr>
          <w:b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219710</wp:posOffset>
            </wp:positionV>
            <wp:extent cx="1059815" cy="607060"/>
            <wp:effectExtent l="0" t="0" r="6985" b="2540"/>
            <wp:wrapTight wrapText="bothSides">
              <wp:wrapPolygon edited="0">
                <wp:start x="0" y="0"/>
                <wp:lineTo x="0" y="21013"/>
                <wp:lineTo x="21354" y="21013"/>
                <wp:lineTo x="21354" y="0"/>
                <wp:lineTo x="0" y="0"/>
              </wp:wrapPolygon>
            </wp:wrapTight>
            <wp:docPr id="225" name="Picture 225" descr="fjmc_logo_2012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fjmc_logo_2012_FINA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181" w:rsidRDefault="00851811" w:rsidP="002E2F65">
      <w:r>
        <w:rPr>
          <w:noProof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>
                <wp:simplePos x="0" y="0"/>
                <wp:positionH relativeFrom="page">
                  <wp:posOffset>7471410</wp:posOffset>
                </wp:positionH>
                <wp:positionV relativeFrom="page">
                  <wp:posOffset>5268595</wp:posOffset>
                </wp:positionV>
                <wp:extent cx="2129790" cy="1426210"/>
                <wp:effectExtent l="3810" t="1270" r="0" b="1270"/>
                <wp:wrapNone/>
                <wp:docPr id="22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29790" cy="142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E75F8" w:rsidRDefault="003C71D0" w:rsidP="003C71D0">
                            <w:pPr>
                              <w:pStyle w:val="Heading2"/>
                              <w:spacing w:after="0"/>
                              <w:jc w:val="center"/>
                              <w:rPr>
                                <w:rFonts w:ascii="Arial Narrow" w:hAnsi="Arial Narrow"/>
                                <w:i/>
                                <w:color w:val="004B8E"/>
                                <w:sz w:val="56"/>
                                <w:szCs w:val="56"/>
                              </w:rPr>
                            </w:pPr>
                            <w:r w:rsidRPr="00F6719A">
                              <w:rPr>
                                <w:rFonts w:ascii="Arial Narrow" w:hAnsi="Arial Narrow"/>
                                <w:i/>
                                <w:color w:val="004B8E"/>
                                <w:sz w:val="56"/>
                                <w:szCs w:val="56"/>
                              </w:rPr>
                              <w:t xml:space="preserve">Come </w:t>
                            </w:r>
                            <w:r w:rsidR="005E75F8">
                              <w:rPr>
                                <w:rFonts w:ascii="Arial Narrow" w:hAnsi="Arial Narrow"/>
                                <w:i/>
                                <w:color w:val="004B8E"/>
                                <w:sz w:val="56"/>
                                <w:szCs w:val="56"/>
                              </w:rPr>
                              <w:t>J</w:t>
                            </w:r>
                            <w:r w:rsidRPr="00F6719A">
                              <w:rPr>
                                <w:rFonts w:ascii="Arial Narrow" w:hAnsi="Arial Narrow"/>
                                <w:i/>
                                <w:color w:val="004B8E"/>
                                <w:sz w:val="56"/>
                                <w:szCs w:val="56"/>
                              </w:rPr>
                              <w:t xml:space="preserve">oin </w:t>
                            </w:r>
                          </w:p>
                          <w:p w:rsidR="00892F34" w:rsidRPr="00F6719A" w:rsidRDefault="005E75F8" w:rsidP="003C71D0">
                            <w:pPr>
                              <w:pStyle w:val="Heading2"/>
                              <w:spacing w:after="0"/>
                              <w:jc w:val="center"/>
                              <w:rPr>
                                <w:rFonts w:ascii="Arial Narrow" w:hAnsi="Arial Narrow"/>
                                <w:i/>
                                <w:color w:val="004B8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color w:val="004B8E"/>
                                <w:sz w:val="56"/>
                                <w:szCs w:val="56"/>
                              </w:rPr>
                              <w:t>O</w:t>
                            </w:r>
                            <w:r w:rsidR="003C71D0" w:rsidRPr="00F6719A">
                              <w:rPr>
                                <w:rFonts w:ascii="Arial Narrow" w:hAnsi="Arial Narrow"/>
                                <w:i/>
                                <w:color w:val="004B8E"/>
                                <w:sz w:val="56"/>
                                <w:szCs w:val="56"/>
                              </w:rPr>
                              <w:t>ur Men’s Club!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29" type="#_x0000_t202" style="position:absolute;margin-left:588.3pt;margin-top:414.85pt;width:167.7pt;height:112.3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" filled="f" stroked="f" strokeweight="0" insetpen="t">
                <o:lock v:ext="edit" shapetype="t"/>
                <v:textbox inset="2.85pt,2.85pt,2.85pt,2.85pt">
                  <w:txbxContent>
                    <w:p w:rsidR="005E75F8" w:rsidRDefault="003C71D0" w:rsidP="003C71D0">
                      <w:pPr>
                        <w:pStyle w:val="Heading2"/>
                        <w:spacing w:after="0"/>
                        <w:jc w:val="center"/>
                        <w:rPr>
                          <w:rFonts w:ascii="Arial Narrow" w:hAnsi="Arial Narrow"/>
                          <w:i/>
                          <w:color w:val="004B8E"/>
                          <w:sz w:val="56"/>
                          <w:szCs w:val="56"/>
                        </w:rPr>
                      </w:pPr>
                      <w:r w:rsidRPr="00F6719A">
                        <w:rPr>
                          <w:rFonts w:ascii="Arial Narrow" w:hAnsi="Arial Narrow"/>
                          <w:i/>
                          <w:color w:val="004B8E"/>
                          <w:sz w:val="56"/>
                          <w:szCs w:val="56"/>
                        </w:rPr>
                        <w:t xml:space="preserve">Come </w:t>
                      </w:r>
                      <w:r w:rsidR="005E75F8">
                        <w:rPr>
                          <w:rFonts w:ascii="Arial Narrow" w:hAnsi="Arial Narrow"/>
                          <w:i/>
                          <w:color w:val="004B8E"/>
                          <w:sz w:val="56"/>
                          <w:szCs w:val="56"/>
                        </w:rPr>
                        <w:t>J</w:t>
                      </w:r>
                      <w:r w:rsidRPr="00F6719A">
                        <w:rPr>
                          <w:rFonts w:ascii="Arial Narrow" w:hAnsi="Arial Narrow"/>
                          <w:i/>
                          <w:color w:val="004B8E"/>
                          <w:sz w:val="56"/>
                          <w:szCs w:val="56"/>
                        </w:rPr>
                        <w:t xml:space="preserve">oin </w:t>
                      </w:r>
                    </w:p>
                    <w:p w:rsidR="00892F34" w:rsidRPr="00F6719A" w:rsidRDefault="005E75F8" w:rsidP="003C71D0">
                      <w:pPr>
                        <w:pStyle w:val="Heading2"/>
                        <w:spacing w:after="0"/>
                        <w:jc w:val="center"/>
                        <w:rPr>
                          <w:rFonts w:ascii="Arial Narrow" w:hAnsi="Arial Narrow"/>
                          <w:i/>
                          <w:color w:val="004B8E"/>
                          <w:sz w:val="56"/>
                          <w:szCs w:val="56"/>
                        </w:rPr>
                      </w:pPr>
                      <w:r>
                        <w:rPr>
                          <w:rFonts w:ascii="Arial Narrow" w:hAnsi="Arial Narrow"/>
                          <w:i/>
                          <w:color w:val="004B8E"/>
                          <w:sz w:val="56"/>
                          <w:szCs w:val="56"/>
                        </w:rPr>
                        <w:t>O</w:t>
                      </w:r>
                      <w:r w:rsidR="003C71D0" w:rsidRPr="00F6719A">
                        <w:rPr>
                          <w:rFonts w:ascii="Arial Narrow" w:hAnsi="Arial Narrow"/>
                          <w:i/>
                          <w:color w:val="004B8E"/>
                          <w:sz w:val="56"/>
                          <w:szCs w:val="56"/>
                        </w:rPr>
                        <w:t>ur Men’s Club!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92F34" w:rsidRDefault="00892F34"/>
    <w:p w:rsidR="00892F34" w:rsidRPr="00892F34" w:rsidRDefault="00851811" w:rsidP="00892F34"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3268345</wp:posOffset>
                </wp:positionH>
                <wp:positionV relativeFrom="paragraph">
                  <wp:posOffset>34290</wp:posOffset>
                </wp:positionV>
                <wp:extent cx="2773680" cy="1612265"/>
                <wp:effectExtent l="1270" t="0" r="0" b="1270"/>
                <wp:wrapNone/>
                <wp:docPr id="19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3680" cy="1612265"/>
                          <a:chOff x="5723" y="8984"/>
                          <a:chExt cx="4368" cy="2539"/>
                        </a:xfrm>
                      </wpg:grpSpPr>
                      <wps:wsp>
                        <wps:cNvPr id="20" name="Rectangle 22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5723" y="8984"/>
                            <a:ext cx="4368" cy="348"/>
                          </a:xfrm>
                          <a:prstGeom prst="rect">
                            <a:avLst/>
                          </a:prstGeom>
                          <a:solidFill>
                            <a:srgbClr val="004B8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5495E" w:rsidRPr="00121A48" w:rsidRDefault="00D5495E" w:rsidP="00D5495E">
                              <w:pPr>
                                <w:jc w:val="center"/>
                                <w:rPr>
                                  <w:i/>
                                  <w:color w:val="FFFFFF"/>
                                </w:rPr>
                              </w:pPr>
                              <w:r w:rsidRPr="00121A48">
                                <w:rPr>
                                  <w:i/>
                                  <w:color w:val="FFFFFF"/>
                                </w:rPr>
                                <w:t>Here’s how to get in touch with our club: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" name="Rectangle 22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5723" y="9332"/>
                            <a:ext cx="4363" cy="2191"/>
                          </a:xfrm>
                          <a:prstGeom prst="rect">
                            <a:avLst/>
                          </a:pr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CC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" o:spid="_x0000_s1030" style="position:absolute;margin-left:257.35pt;margin-top:2.7pt;width:218.4pt;height:126.95pt;z-index:251666944" coordorigin="5723,8984" coordsize="4368,2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">
                <v:rect id="Rectangle 227" o:spid="_x0000_s1031" style="position:absolute;left:5723;top:8984;width:4368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OF1sAA&#10;AADbAAAADwAAAGRycy9kb3ducmV2LnhtbERPzWrCQBC+F/oOyxS8lLppBJHoKlIo9OBBEx9g2J0m&#10;wexszK4a3945CB4/vv/VZvSdutIQ28AGvqcZKGIbXMu1gWP1+7UAFROywy4wGbhThM36/W2FhQs3&#10;PtC1TLWSEI4FGmhS6guto23IY5yGnli4/zB4TAKHWrsBbxLuO51n2Vx7bFkaGuzppyF7Ki9eereH&#10;yp73dlZ+5rtz0Bdb5feFMZOPcbsElWhML/HT/ecM5LJevsgP0O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BOF1sAAAADbAAAADwAAAAAAAAAAAAAAAACYAgAAZHJzL2Rvd25y&#10;ZXYueG1sUEsFBgAAAAAEAAQA9QAAAIUDAAAAAA==&#10;" fillcolor="#004b8e" stroked="f" strokeweight="0" insetpen="t">
                  <v:shadow color="#ccc"/>
                  <o:lock v:ext="edit" shapetype="t"/>
                  <v:textbox inset="2.88pt,2.88pt,2.88pt,2.88pt">
                    <w:txbxContent>
                      <w:p w:rsidR="00D5495E" w:rsidRPr="00121A48" w:rsidRDefault="00D5495E" w:rsidP="00D5495E">
                        <w:pPr>
                          <w:jc w:val="center"/>
                          <w:rPr>
                            <w:i/>
                            <w:color w:val="FFFFFF"/>
                          </w:rPr>
                        </w:pPr>
                        <w:r w:rsidRPr="00121A48">
                          <w:rPr>
                            <w:i/>
                            <w:color w:val="FFFFFF"/>
                          </w:rPr>
                          <w:t>Here’s how to get in touch with our club:</w:t>
                        </w:r>
                      </w:p>
                    </w:txbxContent>
                  </v:textbox>
                </v:rect>
                <v:rect id="Rectangle 228" o:spid="_x0000_s1032" style="position:absolute;left:5723;top:9332;width:4363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e48MA&#10;AADbAAAADwAAAGRycy9kb3ducmV2LnhtbESPQWvCQBSE70L/w/IEb7obi7akriItBQ/2EO0PeGRf&#10;ssHs25jdxvjv3UKhx2FmvmE2u9G1YqA+NJ41ZAsFgrj0puFaw/f5c/4KIkRkg61n0nCnALvt02SD&#10;ufE3Lmg4xVokCIccNdgYu1zKUFpyGBa+I05e5XuHMcm+lqbHW4K7Vi6VWkuHDacFix29Wyovpx+n&#10;4asI1apT2XV9vKoXfB7sx74qtJ5Nx/0biEhj/A//tQ9GwzKD3y/pB8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Ee48MAAADbAAAADwAAAAAAAAAAAAAAAACYAgAAZHJzL2Rv&#10;d25yZXYueG1sUEsFBgAAAAAEAAQA9QAAAIgDAAAAAA==&#10;" fillcolor="#c6d9f1" stroked="f" strokecolor="#c90" strokeweight="0" insetpen="t">
                  <v:shadow color="#ccc"/>
                  <o:lock v:ext="edit" shapetype="t"/>
                  <v:textbox inset="2.88pt,2.88pt,2.88pt,2.88pt"/>
                </v:rect>
              </v:group>
            </w:pict>
          </mc:Fallback>
        </mc:AlternateContent>
      </w:r>
    </w:p>
    <w:p w:rsidR="00892F34" w:rsidRPr="00892F34" w:rsidRDefault="00851811" w:rsidP="00892F34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3395345</wp:posOffset>
                </wp:positionH>
                <wp:positionV relativeFrom="paragraph">
                  <wp:posOffset>205740</wp:posOffset>
                </wp:positionV>
                <wp:extent cx="2483485" cy="1006475"/>
                <wp:effectExtent l="4445" t="5715" r="7620" b="6985"/>
                <wp:wrapNone/>
                <wp:docPr id="17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3485" cy="1006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57F5" w:rsidRDefault="002957F5" w:rsidP="002957F5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" o:spid="_x0000_s1033" type="#_x0000_t202" style="position:absolute;margin-left:267.35pt;margin-top:16.2pt;width:195.55pt;height:79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" stroked="f" strokecolor="white">
                <v:fill opacity="0"/>
                <v:textbox inset="0,0,0,0">
                  <w:txbxContent>
                    <w:p w:rsidR="002957F5" w:rsidRDefault="002957F5" w:rsidP="002957F5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92F34" w:rsidRPr="00892F34" w:rsidRDefault="00892F34" w:rsidP="00B058F2">
      <w:pPr>
        <w:jc w:val="right"/>
      </w:pPr>
    </w:p>
    <w:p w:rsidR="00892F34" w:rsidRPr="00892F34" w:rsidRDefault="00892F34" w:rsidP="00892F34"/>
    <w:p w:rsidR="00892F34" w:rsidRDefault="00892F34"/>
    <w:p w:rsidR="00892F34" w:rsidRDefault="00851811" w:rsidP="00430DF6">
      <w:pPr>
        <w:tabs>
          <w:tab w:val="left" w:pos="11715"/>
          <w:tab w:val="left" w:pos="1279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210185</wp:posOffset>
                </wp:positionV>
                <wp:extent cx="2955925" cy="308610"/>
                <wp:effectExtent l="1905" t="635" r="4445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BA" w:rsidRDefault="00E31048" w:rsidP="00AB54BA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i/>
                                <w:color w:val="004B8E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E31048">
                              <w:rPr>
                                <w:rFonts w:ascii="Arial Narrow" w:hAnsi="Arial Narrow" w:cs="Arial"/>
                                <w:i/>
                                <w:color w:val="004B8E"/>
                                <w:sz w:val="12"/>
                                <w:szCs w:val="12"/>
                              </w:rPr>
                              <w:t>© 2013 by FJMC.</w:t>
                            </w:r>
                            <w:proofErr w:type="gramEnd"/>
                            <w:r w:rsidRPr="00E31048">
                              <w:rPr>
                                <w:rFonts w:ascii="Arial Narrow" w:hAnsi="Arial Narrow" w:cs="Arial"/>
                                <w:i/>
                                <w:color w:val="004B8E"/>
                                <w:sz w:val="12"/>
                                <w:szCs w:val="12"/>
                              </w:rPr>
                              <w:t xml:space="preserve"> For additional copies of this brochure, write </w:t>
                            </w:r>
                            <w:hyperlink r:id="rId16" w:history="1">
                              <w:r w:rsidRPr="00295D94">
                                <w:rPr>
                                  <w:rStyle w:val="Hyperlink"/>
                                  <w:rFonts w:ascii="Arial Narrow" w:hAnsi="Arial Narrow" w:cs="Arial"/>
                                  <w:i/>
                                  <w:sz w:val="12"/>
                                  <w:szCs w:val="12"/>
                                </w:rPr>
                                <w:t>International@FJMC.org</w:t>
                              </w:r>
                            </w:hyperlink>
                            <w:r w:rsidRPr="00E31048">
                              <w:rPr>
                                <w:rFonts w:ascii="Arial Narrow" w:hAnsi="Arial Narrow" w:cs="Arial"/>
                                <w:i/>
                                <w:color w:val="004B8E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 w:cs="Arial"/>
                                <w:i/>
                                <w:color w:val="004B8E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31048">
                              <w:rPr>
                                <w:rFonts w:ascii="Arial Narrow" w:hAnsi="Arial Narrow" w:cs="Arial"/>
                                <w:i/>
                                <w:color w:val="004B8E"/>
                                <w:sz w:val="12"/>
                                <w:szCs w:val="12"/>
                              </w:rPr>
                              <w:t>Permission granted to your affiliated FJMC club to tailor and print for your own club. Version: 7/11/13.</w:t>
                            </w:r>
                          </w:p>
                          <w:p w:rsidR="00516DAE" w:rsidRPr="00F6719A" w:rsidRDefault="00516DAE" w:rsidP="00AB54BA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i/>
                                <w:color w:val="004B8E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249.9pt;margin-top:16.55pt;width:232.75pt;height:24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PdChgIAABc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" stroked="f">
                <v:textbox>
                  <w:txbxContent>
                    <w:p w:rsidR="00AB54BA" w:rsidRDefault="00E31048" w:rsidP="00AB54BA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i/>
                          <w:color w:val="004B8E"/>
                          <w:sz w:val="12"/>
                          <w:szCs w:val="12"/>
                        </w:rPr>
                      </w:pPr>
                      <w:r w:rsidRPr="00E31048">
                        <w:rPr>
                          <w:rFonts w:ascii="Arial Narrow" w:hAnsi="Arial Narrow" w:cs="Arial"/>
                          <w:i/>
                          <w:color w:val="004B8E"/>
                          <w:sz w:val="12"/>
                          <w:szCs w:val="12"/>
                        </w:rPr>
                        <w:t xml:space="preserve">© 2013 by FJMC. For additional copies of this brochure, write </w:t>
                      </w:r>
                      <w:hyperlink r:id="rId17" w:history="1">
                        <w:r w:rsidRPr="00295D94">
                          <w:rPr>
                            <w:rStyle w:val="Hyperlink"/>
                            <w:rFonts w:ascii="Arial Narrow" w:hAnsi="Arial Narrow" w:cs="Arial"/>
                            <w:i/>
                            <w:sz w:val="12"/>
                            <w:szCs w:val="12"/>
                          </w:rPr>
                          <w:t>International@FJMC.org</w:t>
                        </w:r>
                      </w:hyperlink>
                      <w:r w:rsidRPr="00E31048">
                        <w:rPr>
                          <w:rFonts w:ascii="Arial Narrow" w:hAnsi="Arial Narrow" w:cs="Arial"/>
                          <w:i/>
                          <w:color w:val="004B8E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Arial Narrow" w:hAnsi="Arial Narrow" w:cs="Arial"/>
                          <w:i/>
                          <w:color w:val="004B8E"/>
                          <w:sz w:val="12"/>
                          <w:szCs w:val="12"/>
                        </w:rPr>
                        <w:t xml:space="preserve"> </w:t>
                      </w:r>
                      <w:r w:rsidRPr="00E31048">
                        <w:rPr>
                          <w:rFonts w:ascii="Arial Narrow" w:hAnsi="Arial Narrow" w:cs="Arial"/>
                          <w:i/>
                          <w:color w:val="004B8E"/>
                          <w:sz w:val="12"/>
                          <w:szCs w:val="12"/>
                        </w:rPr>
                        <w:t>Permission granted to your affiliated FJMC club to tailor and print for your own club. Version: 7/11/13.</w:t>
                      </w:r>
                    </w:p>
                    <w:p w:rsidR="00516DAE" w:rsidRPr="00F6719A" w:rsidRDefault="00516DAE" w:rsidP="00AB54BA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i/>
                          <w:color w:val="004B8E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6830060</wp:posOffset>
                </wp:positionH>
                <wp:positionV relativeFrom="paragraph">
                  <wp:posOffset>253365</wp:posOffset>
                </wp:positionV>
                <wp:extent cx="2575560" cy="8890"/>
                <wp:effectExtent l="19685" t="15240" r="14605" b="33020"/>
                <wp:wrapNone/>
                <wp:docPr id="13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2575560" cy="889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4B8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4" o:spid="_x0000_s1026" style="position:absolute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7.8pt,19.95pt" to="740.6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" strokecolor="#004b8e" strokeweight="2pt">
                <v:shadow on="t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>
                <wp:simplePos x="0" y="0"/>
                <wp:positionH relativeFrom="page">
                  <wp:posOffset>7867650</wp:posOffset>
                </wp:positionH>
                <wp:positionV relativeFrom="page">
                  <wp:posOffset>7301230</wp:posOffset>
                </wp:positionV>
                <wp:extent cx="1330960" cy="273050"/>
                <wp:effectExtent l="0" t="0" r="2540" b="0"/>
                <wp:wrapNone/>
                <wp:docPr id="11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3096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92F34" w:rsidRPr="00F6719A" w:rsidRDefault="00892F34" w:rsidP="00C40DC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4B8E"/>
                                <w:sz w:val="28"/>
                                <w:szCs w:val="28"/>
                              </w:rPr>
                            </w:pPr>
                            <w:r w:rsidRPr="00F6719A">
                              <w:rPr>
                                <w:rFonts w:ascii="Arial Narrow" w:hAnsi="Arial Narrow" w:cs="Arial"/>
                                <w:b/>
                                <w:color w:val="004B8E"/>
                                <w:sz w:val="28"/>
                                <w:szCs w:val="28"/>
                              </w:rPr>
                              <w:t>www.fjmc.org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035" type="#_x0000_t202" style="position:absolute;margin-left:619.5pt;margin-top:574.9pt;width:104.8pt;height:21.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892F34" w:rsidRPr="00F6719A" w:rsidRDefault="00892F34" w:rsidP="00C40DC3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b/>
                          <w:color w:val="004B8E"/>
                          <w:sz w:val="28"/>
                          <w:szCs w:val="28"/>
                        </w:rPr>
                      </w:pPr>
                      <w:r w:rsidRPr="00F6719A">
                        <w:rPr>
                          <w:rFonts w:ascii="Arial Narrow" w:hAnsi="Arial Narrow" w:cs="Arial"/>
                          <w:b/>
                          <w:color w:val="004B8E"/>
                          <w:sz w:val="28"/>
                          <w:szCs w:val="28"/>
                        </w:rPr>
                        <w:t>www.fjmc.org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2F34">
        <w:tab/>
      </w:r>
      <w:r w:rsidR="00430DF6">
        <w:tab/>
      </w:r>
    </w:p>
    <w:p w:rsidR="00493181" w:rsidRDefault="00851811">
      <w:r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48512" behindDoc="0" locked="0" layoutInCell="1" allowOverlap="1">
                <wp:simplePos x="0" y="0"/>
                <wp:positionH relativeFrom="page">
                  <wp:posOffset>257175</wp:posOffset>
                </wp:positionH>
                <wp:positionV relativeFrom="page">
                  <wp:posOffset>212090</wp:posOffset>
                </wp:positionV>
                <wp:extent cx="9606280" cy="428625"/>
                <wp:effectExtent l="0" t="2540" r="4445" b="0"/>
                <wp:wrapNone/>
                <wp:docPr id="9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606280" cy="428625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026" style="position:absolute;margin-left:20.25pt;margin-top:16.7pt;width:756.4pt;height:33.75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" fillcolor="#c6d9f1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-308610</wp:posOffset>
                </wp:positionV>
                <wp:extent cx="9575800" cy="735965"/>
                <wp:effectExtent l="0" t="0" r="635" b="1270"/>
                <wp:wrapNone/>
                <wp:docPr id="7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0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4B8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4B8E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625" w:rsidRPr="00454EE2" w:rsidRDefault="0004627F" w:rsidP="00227C6E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="Arial Narrow" w:eastAsia="Calibri" w:hAnsi="Arial Narrow"/>
                                <w:b/>
                                <w:i/>
                                <w:color w:val="004B8E"/>
                                <w:kern w:val="0"/>
                                <w:sz w:val="40"/>
                                <w:szCs w:val="40"/>
                              </w:rPr>
                            </w:pPr>
                            <w:r w:rsidRPr="00454EE2">
                              <w:rPr>
                                <w:rFonts w:eastAsia="Calibri" w:cs="Arial"/>
                                <w:b/>
                                <w:i/>
                                <w:kern w:val="0"/>
                                <w:sz w:val="24"/>
                                <w:szCs w:val="24"/>
                              </w:rPr>
                              <w:br/>
                            </w:r>
                            <w:r w:rsidR="00C34F08" w:rsidRPr="00454EE2">
                              <w:rPr>
                                <w:rFonts w:ascii="Arial Narrow" w:eastAsia="Calibri" w:hAnsi="Arial Narrow"/>
                                <w:b/>
                                <w:i/>
                                <w:color w:val="004B8E"/>
                                <w:kern w:val="0"/>
                                <w:sz w:val="40"/>
                                <w:szCs w:val="40"/>
                              </w:rPr>
                              <w:t>“</w:t>
                            </w:r>
                            <w:r w:rsidR="00D97625" w:rsidRPr="00454EE2">
                              <w:rPr>
                                <w:rFonts w:ascii="Arial Narrow" w:eastAsia="Calibri" w:hAnsi="Arial Narrow"/>
                                <w:b/>
                                <w:i/>
                                <w:color w:val="004B8E"/>
                                <w:kern w:val="0"/>
                                <w:sz w:val="40"/>
                                <w:szCs w:val="40"/>
                              </w:rPr>
                              <w:t>Our club follows the FJMC mission to involve Jewish Men in Jewish Life</w:t>
                            </w:r>
                            <w:r w:rsidR="00121A48" w:rsidRPr="00454EE2">
                              <w:rPr>
                                <w:rFonts w:ascii="Arial Narrow" w:eastAsia="Calibri" w:hAnsi="Arial Narrow"/>
                                <w:b/>
                                <w:i/>
                                <w:color w:val="004B8E"/>
                                <w:kern w:val="0"/>
                                <w:sz w:val="40"/>
                                <w:szCs w:val="40"/>
                              </w:rPr>
                              <w:t>.</w:t>
                            </w:r>
                            <w:r w:rsidR="00B85CCC" w:rsidRPr="00454EE2">
                              <w:rPr>
                                <w:rFonts w:ascii="Arial Narrow" w:eastAsia="Calibri" w:hAnsi="Arial Narrow"/>
                                <w:b/>
                                <w:i/>
                                <w:color w:val="004B8E"/>
                                <w:kern w:val="0"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1" o:spid="_x0000_s1036" type="#_x0000_t202" style="position:absolute;margin-left:-4.8pt;margin-top:-24.3pt;width:754pt;height:57.95pt;z-index:251649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" filled="f" fillcolor="#004b8e" stroked="f" strokecolor="#004b8e">
                <v:textbox style="mso-fit-shape-to-text:t">
                  <w:txbxContent>
                    <w:p w:rsidR="00D97625" w:rsidRPr="00454EE2" w:rsidRDefault="0004627F" w:rsidP="00227C6E">
                      <w:pPr>
                        <w:spacing w:after="100" w:afterAutospacing="1" w:line="240" w:lineRule="auto"/>
                        <w:jc w:val="center"/>
                        <w:rPr>
                          <w:rFonts w:ascii="Arial Narrow" w:eastAsia="Calibri" w:hAnsi="Arial Narrow"/>
                          <w:b/>
                          <w:i/>
                          <w:color w:val="004B8E"/>
                          <w:kern w:val="0"/>
                          <w:sz w:val="40"/>
                          <w:szCs w:val="40"/>
                        </w:rPr>
                      </w:pPr>
                      <w:r w:rsidRPr="00454EE2">
                        <w:rPr>
                          <w:rFonts w:eastAsia="Calibri" w:cs="Arial"/>
                          <w:b/>
                          <w:i/>
                          <w:kern w:val="0"/>
                          <w:sz w:val="24"/>
                          <w:szCs w:val="24"/>
                        </w:rPr>
                        <w:br/>
                      </w:r>
                      <w:r w:rsidR="00C34F08" w:rsidRPr="00454EE2">
                        <w:rPr>
                          <w:rFonts w:ascii="Arial Narrow" w:eastAsia="Calibri" w:hAnsi="Arial Narrow"/>
                          <w:b/>
                          <w:i/>
                          <w:color w:val="004B8E"/>
                          <w:kern w:val="0"/>
                          <w:sz w:val="40"/>
                          <w:szCs w:val="40"/>
                        </w:rPr>
                        <w:t>“</w:t>
                      </w:r>
                      <w:r w:rsidR="00D97625" w:rsidRPr="00454EE2">
                        <w:rPr>
                          <w:rFonts w:ascii="Arial Narrow" w:eastAsia="Calibri" w:hAnsi="Arial Narrow"/>
                          <w:b/>
                          <w:i/>
                          <w:color w:val="004B8E"/>
                          <w:kern w:val="0"/>
                          <w:sz w:val="40"/>
                          <w:szCs w:val="40"/>
                        </w:rPr>
                        <w:t>Our club follows the FJMC mission to involve Jewish Men in Jewish Life</w:t>
                      </w:r>
                      <w:r w:rsidR="00121A48" w:rsidRPr="00454EE2">
                        <w:rPr>
                          <w:rFonts w:ascii="Arial Narrow" w:eastAsia="Calibri" w:hAnsi="Arial Narrow"/>
                          <w:b/>
                          <w:i/>
                          <w:color w:val="004B8E"/>
                          <w:kern w:val="0"/>
                          <w:sz w:val="40"/>
                          <w:szCs w:val="40"/>
                        </w:rPr>
                        <w:t>.</w:t>
                      </w:r>
                      <w:r w:rsidR="00B85CCC" w:rsidRPr="00454EE2">
                        <w:rPr>
                          <w:rFonts w:ascii="Arial Narrow" w:eastAsia="Calibri" w:hAnsi="Arial Narrow"/>
                          <w:b/>
                          <w:i/>
                          <w:color w:val="004B8E"/>
                          <w:kern w:val="0"/>
                          <w:sz w:val="40"/>
                          <w:szCs w:val="4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1D1FA6" w:rsidRDefault="00760665" w:rsidP="00AD2505">
      <w:pPr>
        <w:tabs>
          <w:tab w:val="left" w:pos="1185"/>
        </w:tabs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7466F111" wp14:editId="2C3B1EC6">
                <wp:simplePos x="0" y="0"/>
                <wp:positionH relativeFrom="page">
                  <wp:posOffset>290830</wp:posOffset>
                </wp:positionH>
                <wp:positionV relativeFrom="page">
                  <wp:posOffset>914400</wp:posOffset>
                </wp:positionV>
                <wp:extent cx="2795270" cy="6718935"/>
                <wp:effectExtent l="0" t="0" r="5080" b="5715"/>
                <wp:wrapNone/>
                <wp:docPr id="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95270" cy="671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 id="10">
                        <w:txbxContent>
                          <w:p w:rsidR="008708E4" w:rsidRDefault="00C34F08" w:rsidP="008708E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Calibri" w:hAnsi="Arial Narrow"/>
                                <w:b/>
                                <w:color w:val="004B8E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54EE2">
                              <w:rPr>
                                <w:rFonts w:ascii="Arial Narrow" w:eastAsia="Calibri" w:hAnsi="Arial Narrow"/>
                                <w:b/>
                                <w:color w:val="004B8E"/>
                                <w:kern w:val="0"/>
                                <w:sz w:val="36"/>
                                <w:szCs w:val="36"/>
                              </w:rPr>
                              <w:t>“</w:t>
                            </w:r>
                            <w:r w:rsidR="009130F0" w:rsidRPr="00454EE2">
                              <w:rPr>
                                <w:rFonts w:ascii="Arial Narrow" w:eastAsia="Calibri" w:hAnsi="Arial Narrow"/>
                                <w:b/>
                                <w:color w:val="004B8E"/>
                                <w:kern w:val="0"/>
                                <w:sz w:val="36"/>
                                <w:szCs w:val="36"/>
                              </w:rPr>
                              <w:t xml:space="preserve">We do this through </w:t>
                            </w:r>
                            <w:r w:rsidR="008708E4" w:rsidRPr="00454EE2">
                              <w:rPr>
                                <w:rFonts w:ascii="Arial Narrow" w:eastAsia="Calibri" w:hAnsi="Arial Narrow"/>
                                <w:b/>
                                <w:color w:val="004B8E"/>
                                <w:kern w:val="0"/>
                                <w:sz w:val="36"/>
                                <w:szCs w:val="36"/>
                              </w:rPr>
                              <w:t>Leadership</w:t>
                            </w:r>
                            <w:r w:rsidR="009130F0" w:rsidRPr="00454EE2">
                              <w:rPr>
                                <w:rFonts w:ascii="Arial Narrow" w:eastAsia="Calibri" w:hAnsi="Arial Narrow"/>
                                <w:b/>
                                <w:color w:val="004B8E"/>
                                <w:kern w:val="0"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  <w:p w:rsidR="00760665" w:rsidRPr="00760665" w:rsidRDefault="00760665" w:rsidP="008708E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Calibri" w:hAnsi="Arial Narrow"/>
                                <w:b/>
                                <w:color w:val="004B8E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  <w:p w:rsidR="005A405C" w:rsidRDefault="00760665" w:rsidP="0076066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eastAsia="Calibri" w:hAnsi="Arial Narrow"/>
                                <w:noProof/>
                                <w:color w:val="004B8E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5A4992E" wp14:editId="06955CD8">
                                  <wp:extent cx="2707805" cy="1669073"/>
                                  <wp:effectExtent l="0" t="0" r="0" b="7620"/>
                                  <wp:docPr id="29" name="Picture 29" descr="C:\Users\Myles\Desktop\KantorSocialMediaSession cro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yles\Desktop\KantorSocialMediaSession cro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917" r="2866" b="45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4992" cy="1673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708E4" w:rsidRPr="00F6719A">
                              <w:rPr>
                                <w:rFonts w:ascii="Arial Narrow" w:eastAsia="Calibri" w:hAnsi="Arial Narrow"/>
                                <w:noProof/>
                                <w:color w:val="004B8E"/>
                                <w:sz w:val="24"/>
                                <w:szCs w:val="24"/>
                              </w:rPr>
                              <w:br/>
                            </w:r>
                            <w:r w:rsidR="00AF6F36" w:rsidRPr="00AF6F36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“</w:t>
                            </w:r>
                            <w:r w:rsidR="00B82354" w:rsidRPr="00B82354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We enjoy mentoring leaders in our club, and we take advantage of FJMC leadership training at retreats and Convention</w:t>
                            </w:r>
                            <w:r w:rsidR="00AF6F36" w:rsidRPr="00AF6F36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:rsidR="00760665" w:rsidRPr="00760665" w:rsidRDefault="00760665" w:rsidP="0076066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Calibri" w:hAnsi="Arial Narrow" w:cs="Helvetica"/>
                                <w:color w:val="004B8E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:rsidR="005C114A" w:rsidRPr="00F6719A" w:rsidRDefault="00851811" w:rsidP="009923B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eastAsia="Calibri" w:hAnsi="Arial Narrow" w:cs="Helvetica-Bold"/>
                                <w:b/>
                                <w:bCs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eastAsia="Calibri" w:hAnsi="Arial Narrow" w:cs="Helvetica-Bold"/>
                                <w:b/>
                                <w:bCs/>
                                <w:noProof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B1789DC" wp14:editId="41108A06">
                                  <wp:extent cx="2756535" cy="1692275"/>
                                  <wp:effectExtent l="19050" t="19050" r="24765" b="22225"/>
                                  <wp:docPr id="8" name="Picture 8" descr="DSC05701 - Cropp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SC05701 - Cropp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6535" cy="1692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 cmpd="sng">
                                            <a:solidFill>
                                              <a:srgbClr val="004B8E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36291" w:rsidRPr="00607BE9" w:rsidRDefault="00AF6F36" w:rsidP="009923BB">
                            <w:pPr>
                              <w:autoSpaceDE w:val="0"/>
                              <w:autoSpaceDN w:val="0"/>
                              <w:adjustRightInd w:val="0"/>
                              <w:spacing w:before="60" w:line="240" w:lineRule="auto"/>
                              <w:jc w:val="center"/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 xml:space="preserve">“We </w:t>
                            </w:r>
                            <w:r w:rsidR="008818C3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 xml:space="preserve">lead </w:t>
                            </w:r>
                            <w:r w:rsidR="00B82354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 xml:space="preserve">synagogue </w:t>
                            </w:r>
                            <w:r w:rsidR="003746A7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events for the whole family</w:t>
                            </w:r>
                            <w:r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.”</w:t>
                            </w:r>
                          </w:p>
                          <w:p w:rsidR="00A36291" w:rsidRPr="00F6719A" w:rsidRDefault="00851811" w:rsidP="00A362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eastAsia="Calibri" w:hAnsi="Arial Narrow"/>
                                <w:b/>
                                <w:i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eastAsia="Calibri" w:hAnsi="Arial Narrow" w:cs="Helvetica-Bold"/>
                                <w:b/>
                                <w:bCs/>
                                <w:noProof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28BDE80" wp14:editId="3AE39191">
                                  <wp:extent cx="2743200" cy="1200785"/>
                                  <wp:effectExtent l="19050" t="19050" r="19050" b="18415"/>
                                  <wp:docPr id="10" name="Picture 10" descr="Bicycl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Bicycl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1200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 cmpd="sng">
                                            <a:solidFill>
                                              <a:srgbClr val="004B8E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5AA8" w:rsidRPr="00607BE9" w:rsidRDefault="004B5AA8" w:rsidP="00197444">
                            <w:pPr>
                              <w:autoSpaceDE w:val="0"/>
                              <w:autoSpaceDN w:val="0"/>
                              <w:adjustRightInd w:val="0"/>
                              <w:spacing w:before="60" w:line="240" w:lineRule="auto"/>
                              <w:jc w:val="center"/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“</w:t>
                            </w:r>
                            <w:r w:rsidR="004802EF"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We run fun wellness initiatives</w:t>
                            </w:r>
                            <w:r w:rsidR="001A3624"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.</w:t>
                            </w:r>
                            <w:r w:rsidR="00A36291"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:rsidR="008708E4" w:rsidRPr="00454EE2" w:rsidRDefault="00760665" w:rsidP="0088080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Calibri" w:hAnsi="Arial Narrow"/>
                                <w:b/>
                                <w:color w:val="004B8E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54EE2">
                              <w:rPr>
                                <w:rFonts w:ascii="Arial Narrow" w:eastAsia="Calibri" w:hAnsi="Arial Narrow"/>
                                <w:b/>
                                <w:color w:val="004B8E"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34F08" w:rsidRPr="00454EE2">
                              <w:rPr>
                                <w:rFonts w:ascii="Arial Narrow" w:eastAsia="Calibri" w:hAnsi="Arial Narrow"/>
                                <w:b/>
                                <w:color w:val="004B8E"/>
                                <w:kern w:val="0"/>
                                <w:sz w:val="36"/>
                                <w:szCs w:val="36"/>
                              </w:rPr>
                              <w:t>“</w:t>
                            </w:r>
                            <w:r w:rsidR="009130F0" w:rsidRPr="00454EE2">
                              <w:rPr>
                                <w:rFonts w:ascii="Arial Narrow" w:eastAsia="Calibri" w:hAnsi="Arial Narrow"/>
                                <w:b/>
                                <w:color w:val="004B8E"/>
                                <w:kern w:val="0"/>
                                <w:sz w:val="36"/>
                                <w:szCs w:val="36"/>
                              </w:rPr>
                              <w:t xml:space="preserve">We do this through </w:t>
                            </w:r>
                            <w:r w:rsidR="008708E4" w:rsidRPr="00454EE2">
                              <w:rPr>
                                <w:rFonts w:ascii="Arial Narrow" w:eastAsia="Calibri" w:hAnsi="Arial Narrow"/>
                                <w:b/>
                                <w:color w:val="004B8E"/>
                                <w:kern w:val="0"/>
                                <w:sz w:val="36"/>
                                <w:szCs w:val="36"/>
                              </w:rPr>
                              <w:t>Innovation</w:t>
                            </w:r>
                            <w:r w:rsidR="009130F0" w:rsidRPr="00454EE2">
                              <w:rPr>
                                <w:rFonts w:ascii="Arial Narrow" w:eastAsia="Calibri" w:hAnsi="Arial Narrow"/>
                                <w:b/>
                                <w:color w:val="004B8E"/>
                                <w:kern w:val="0"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  <w:p w:rsidR="00083DC1" w:rsidRPr="00F6719A" w:rsidRDefault="00083DC1" w:rsidP="008708E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Calibri" w:hAnsi="Arial Narrow"/>
                                <w:b/>
                                <w:color w:val="004B8E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  <w:p w:rsidR="008708E4" w:rsidRPr="00F6719A" w:rsidRDefault="00851811" w:rsidP="008708E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Calibri" w:hAnsi="Arial Narrow"/>
                                <w:i/>
                                <w:color w:val="004B8E"/>
                                <w:kern w:val="0"/>
                              </w:rPr>
                            </w:pPr>
                            <w:r>
                              <w:rPr>
                                <w:rFonts w:ascii="Arial Narrow" w:eastAsia="Calibri" w:hAnsi="Arial Narrow"/>
                                <w:noProof/>
                                <w:color w:val="004B8E"/>
                              </w:rPr>
                              <w:drawing>
                                <wp:inline distT="0" distB="0" distL="0" distR="0" wp14:anchorId="475442F0" wp14:editId="0698D42C">
                                  <wp:extent cx="2661285" cy="1992630"/>
                                  <wp:effectExtent l="19050" t="19050" r="24765" b="26670"/>
                                  <wp:docPr id="12" name="Picture 12" descr="IMG_2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IMG_22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1285" cy="1992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 cmpd="sng">
                                            <a:solidFill>
                                              <a:srgbClr val="004B8E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08E4" w:rsidRPr="00607BE9" w:rsidRDefault="007B6C87" w:rsidP="00880800">
                            <w:pPr>
                              <w:spacing w:before="120" w:after="360" w:line="240" w:lineRule="auto"/>
                              <w:jc w:val="center"/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“</w:t>
                            </w:r>
                            <w:r w:rsidR="008708E4"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 xml:space="preserve">We use </w:t>
                            </w:r>
                            <w:r w:rsidR="00A768A8"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 xml:space="preserve">innovative </w:t>
                            </w:r>
                            <w:r w:rsidR="008708E4"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FJMC-developed programming that better connect</w:t>
                            </w:r>
                            <w:r w:rsidR="00960CCA"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s</w:t>
                            </w:r>
                            <w:r w:rsidR="008708E4"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 xml:space="preserve"> people of all ages to the Jewish Community</w:t>
                            </w:r>
                            <w:r w:rsidR="00A36291"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.</w:t>
                            </w:r>
                            <w:r w:rsidR="00D02F91"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:rsidR="00DA1258" w:rsidRPr="00F6719A" w:rsidRDefault="00851811" w:rsidP="00B66F8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eastAsia="Calibri" w:hAnsi="Arial Narrow" w:cs="Helvetica-Bold"/>
                                <w:b/>
                                <w:bCs/>
                                <w:color w:val="004B8E"/>
                                <w:kern w:val="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Narrow" w:eastAsia="Calibri" w:hAnsi="Arial Narrow" w:cs="Helvetica-Bold"/>
                                <w:b/>
                                <w:bCs/>
                                <w:noProof/>
                                <w:color w:val="004B8E"/>
                                <w:kern w:val="0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30104D70" wp14:editId="7C779707">
                                  <wp:extent cx="2620645" cy="2169795"/>
                                  <wp:effectExtent l="19050" t="19050" r="27305" b="20955"/>
                                  <wp:docPr id="14" name="Picture 14" descr="6833064819_7a35202285_o - Cropp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6833064819_7a35202285_o - Cropp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0645" cy="2169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 cmpd="sng">
                                            <a:solidFill>
                                              <a:srgbClr val="004B8E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0615A" w:rsidRPr="00607BE9" w:rsidRDefault="007B6C87" w:rsidP="00B66F8F">
                            <w:pPr>
                              <w:autoSpaceDE w:val="0"/>
                              <w:autoSpaceDN w:val="0"/>
                              <w:adjustRightInd w:val="0"/>
                              <w:spacing w:before="240" w:after="240" w:line="240" w:lineRule="auto"/>
                              <w:jc w:val="center"/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“</w:t>
                            </w:r>
                            <w:r w:rsidR="00DA1258"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W</w:t>
                            </w:r>
                            <w:r w:rsidR="00DE75D8"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 xml:space="preserve">ith other clubs worldwide, we </w:t>
                            </w:r>
                            <w:r w:rsidR="00E049B6"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 xml:space="preserve">lead </w:t>
                            </w:r>
                            <w:r w:rsidR="005B224D"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br/>
                            </w:r>
                            <w:r w:rsidR="00E049B6"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 xml:space="preserve">Jewish </w:t>
                            </w:r>
                            <w:r w:rsidR="00E15963"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 xml:space="preserve">observance initiatives </w:t>
                            </w:r>
                            <w:r w:rsidR="00E049B6"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 xml:space="preserve">for </w:t>
                            </w:r>
                            <w:r w:rsidR="005B224D"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br/>
                              <w:t>thousands</w:t>
                            </w:r>
                            <w:r w:rsidR="00DE75D8"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15963"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each year</w:t>
                            </w:r>
                            <w:r w:rsidR="00A36291"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.</w:t>
                            </w:r>
                            <w:r w:rsidR="00D02F91"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37" type="#_x0000_t202" style="position:absolute;margin-left:22.9pt;margin-top:1in;width:220.1pt;height:529.05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" stroked="f" strokeweight="0" insetpen="t">
                <v:shadow color="#ccc"/>
                <o:lock v:ext="edit" shapetype="t"/>
                <v:textbox style="mso-next-textbox:#Text Box 51" inset="0,0,0,0">
                  <w:txbxContent>
                    <w:p w:rsidR="008708E4" w:rsidRDefault="00C34F08" w:rsidP="008708E4">
                      <w:pPr>
                        <w:spacing w:after="0" w:line="240" w:lineRule="auto"/>
                        <w:jc w:val="center"/>
                        <w:rPr>
                          <w:rFonts w:ascii="Arial Narrow" w:eastAsia="Calibri" w:hAnsi="Arial Narrow"/>
                          <w:b/>
                          <w:color w:val="004B8E"/>
                          <w:kern w:val="0"/>
                          <w:sz w:val="36"/>
                          <w:szCs w:val="36"/>
                        </w:rPr>
                      </w:pPr>
                      <w:r w:rsidRPr="00454EE2">
                        <w:rPr>
                          <w:rFonts w:ascii="Arial Narrow" w:eastAsia="Calibri" w:hAnsi="Arial Narrow"/>
                          <w:b/>
                          <w:color w:val="004B8E"/>
                          <w:kern w:val="0"/>
                          <w:sz w:val="36"/>
                          <w:szCs w:val="36"/>
                        </w:rPr>
                        <w:t>“</w:t>
                      </w:r>
                      <w:r w:rsidR="009130F0" w:rsidRPr="00454EE2">
                        <w:rPr>
                          <w:rFonts w:ascii="Arial Narrow" w:eastAsia="Calibri" w:hAnsi="Arial Narrow"/>
                          <w:b/>
                          <w:color w:val="004B8E"/>
                          <w:kern w:val="0"/>
                          <w:sz w:val="36"/>
                          <w:szCs w:val="36"/>
                        </w:rPr>
                        <w:t xml:space="preserve">We do this through </w:t>
                      </w:r>
                      <w:r w:rsidR="008708E4" w:rsidRPr="00454EE2">
                        <w:rPr>
                          <w:rFonts w:ascii="Arial Narrow" w:eastAsia="Calibri" w:hAnsi="Arial Narrow"/>
                          <w:b/>
                          <w:color w:val="004B8E"/>
                          <w:kern w:val="0"/>
                          <w:sz w:val="36"/>
                          <w:szCs w:val="36"/>
                        </w:rPr>
                        <w:t>Leadership</w:t>
                      </w:r>
                      <w:r w:rsidR="009130F0" w:rsidRPr="00454EE2">
                        <w:rPr>
                          <w:rFonts w:ascii="Arial Narrow" w:eastAsia="Calibri" w:hAnsi="Arial Narrow"/>
                          <w:b/>
                          <w:color w:val="004B8E"/>
                          <w:kern w:val="0"/>
                          <w:sz w:val="36"/>
                          <w:szCs w:val="36"/>
                        </w:rPr>
                        <w:t>”</w:t>
                      </w:r>
                    </w:p>
                    <w:p w:rsidR="00760665" w:rsidRPr="00760665" w:rsidRDefault="00760665" w:rsidP="008708E4">
                      <w:pPr>
                        <w:spacing w:after="0" w:line="240" w:lineRule="auto"/>
                        <w:jc w:val="center"/>
                        <w:rPr>
                          <w:rFonts w:ascii="Arial Narrow" w:eastAsia="Calibri" w:hAnsi="Arial Narrow"/>
                          <w:b/>
                          <w:color w:val="004B8E"/>
                          <w:kern w:val="0"/>
                          <w:sz w:val="28"/>
                          <w:szCs w:val="28"/>
                        </w:rPr>
                      </w:pPr>
                    </w:p>
                    <w:p w:rsidR="005A405C" w:rsidRDefault="00760665" w:rsidP="00760665">
                      <w:pPr>
                        <w:spacing w:after="0" w:line="240" w:lineRule="auto"/>
                        <w:jc w:val="center"/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eastAsia="Calibri" w:hAnsi="Arial Narrow"/>
                          <w:noProof/>
                          <w:color w:val="004B8E"/>
                          <w:sz w:val="24"/>
                          <w:szCs w:val="24"/>
                        </w:rPr>
                        <w:drawing>
                          <wp:inline distT="0" distB="0" distL="0" distR="0" wp14:anchorId="35A4992E" wp14:editId="06955CD8">
                            <wp:extent cx="2707805" cy="1669073"/>
                            <wp:effectExtent l="0" t="0" r="0" b="7620"/>
                            <wp:docPr id="29" name="Picture 29" descr="C:\Users\Myles\Desktop\KantorSocialMediaSession cro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yles\Desktop\KantorSocialMediaSession cro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917" r="2866" b="45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14992" cy="1673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708E4" w:rsidRPr="00F6719A">
                        <w:rPr>
                          <w:rFonts w:ascii="Arial Narrow" w:eastAsia="Calibri" w:hAnsi="Arial Narrow"/>
                          <w:noProof/>
                          <w:color w:val="004B8E"/>
                          <w:sz w:val="24"/>
                          <w:szCs w:val="24"/>
                        </w:rPr>
                        <w:br/>
                      </w:r>
                      <w:r w:rsidR="00AF6F36" w:rsidRPr="00AF6F36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“</w:t>
                      </w:r>
                      <w:r w:rsidR="00B82354" w:rsidRPr="00B82354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We enjoy mentoring leaders in our club, and we take advantage of FJMC leadership training at retreats and Convention</w:t>
                      </w:r>
                      <w:r w:rsidR="00AF6F36" w:rsidRPr="00AF6F36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”</w:t>
                      </w:r>
                    </w:p>
                    <w:p w:rsidR="00760665" w:rsidRPr="00760665" w:rsidRDefault="00760665" w:rsidP="00760665">
                      <w:pPr>
                        <w:spacing w:after="0" w:line="240" w:lineRule="auto"/>
                        <w:jc w:val="center"/>
                        <w:rPr>
                          <w:rFonts w:ascii="Arial Narrow" w:eastAsia="Calibri" w:hAnsi="Arial Narrow" w:cs="Helvetica"/>
                          <w:color w:val="004B8E"/>
                          <w:kern w:val="0"/>
                          <w:sz w:val="16"/>
                          <w:szCs w:val="16"/>
                        </w:rPr>
                      </w:pPr>
                    </w:p>
                    <w:p w:rsidR="005C114A" w:rsidRPr="00F6719A" w:rsidRDefault="00851811" w:rsidP="009923B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eastAsia="Calibri" w:hAnsi="Arial Narrow" w:cs="Helvetica-Bold"/>
                          <w:b/>
                          <w:bCs/>
                          <w:color w:val="004B8E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eastAsia="Calibri" w:hAnsi="Arial Narrow" w:cs="Helvetica-Bold"/>
                          <w:b/>
                          <w:bCs/>
                          <w:noProof/>
                          <w:color w:val="004B8E"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 wp14:anchorId="2B1789DC" wp14:editId="41108A06">
                            <wp:extent cx="2756535" cy="1692275"/>
                            <wp:effectExtent l="19050" t="19050" r="24765" b="22225"/>
                            <wp:docPr id="8" name="Picture 8" descr="DSC05701 - Cropp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SC05701 - Cropp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6535" cy="1692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rgbClr val="004B8E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36291" w:rsidRPr="00607BE9" w:rsidRDefault="00AF6F36" w:rsidP="009923BB">
                      <w:pPr>
                        <w:autoSpaceDE w:val="0"/>
                        <w:autoSpaceDN w:val="0"/>
                        <w:adjustRightInd w:val="0"/>
                        <w:spacing w:before="60" w:line="240" w:lineRule="auto"/>
                        <w:jc w:val="center"/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</w:pPr>
                      <w:r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 xml:space="preserve">“We </w:t>
                      </w:r>
                      <w:r w:rsidR="008818C3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 xml:space="preserve">lead </w:t>
                      </w:r>
                      <w:r w:rsidR="00B82354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 xml:space="preserve">synagogue </w:t>
                      </w:r>
                      <w:r w:rsidR="003746A7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events for the whole family</w:t>
                      </w:r>
                      <w:r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.”</w:t>
                      </w:r>
                    </w:p>
                    <w:p w:rsidR="00A36291" w:rsidRPr="00F6719A" w:rsidRDefault="00851811" w:rsidP="00A362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eastAsia="Calibri" w:hAnsi="Arial Narrow"/>
                          <w:b/>
                          <w:i/>
                          <w:color w:val="004B8E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eastAsia="Calibri" w:hAnsi="Arial Narrow" w:cs="Helvetica-Bold"/>
                          <w:b/>
                          <w:bCs/>
                          <w:noProof/>
                          <w:color w:val="004B8E"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 wp14:anchorId="328BDE80" wp14:editId="3AE39191">
                            <wp:extent cx="2743200" cy="1200785"/>
                            <wp:effectExtent l="19050" t="19050" r="19050" b="18415"/>
                            <wp:docPr id="10" name="Picture 10" descr="Bicycl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Bicycl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1200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rgbClr val="004B8E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5AA8" w:rsidRPr="00607BE9" w:rsidRDefault="004B5AA8" w:rsidP="00197444">
                      <w:pPr>
                        <w:autoSpaceDE w:val="0"/>
                        <w:autoSpaceDN w:val="0"/>
                        <w:adjustRightInd w:val="0"/>
                        <w:spacing w:before="60" w:line="240" w:lineRule="auto"/>
                        <w:jc w:val="center"/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</w:pPr>
                      <w:r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“</w:t>
                      </w:r>
                      <w:r w:rsidR="004802EF"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We run fun wellness initiatives</w:t>
                      </w:r>
                      <w:r w:rsidR="001A3624"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.</w:t>
                      </w:r>
                      <w:r w:rsidR="00A36291"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”</w:t>
                      </w:r>
                    </w:p>
                    <w:p w:rsidR="008708E4" w:rsidRPr="00454EE2" w:rsidRDefault="00760665" w:rsidP="00880800">
                      <w:pPr>
                        <w:spacing w:after="0" w:line="240" w:lineRule="auto"/>
                        <w:jc w:val="center"/>
                        <w:rPr>
                          <w:rFonts w:ascii="Arial Narrow" w:eastAsia="Calibri" w:hAnsi="Arial Narrow"/>
                          <w:b/>
                          <w:color w:val="004B8E"/>
                          <w:kern w:val="0"/>
                          <w:sz w:val="36"/>
                          <w:szCs w:val="36"/>
                        </w:rPr>
                      </w:pPr>
                      <w:r w:rsidRPr="00454EE2">
                        <w:rPr>
                          <w:rFonts w:ascii="Arial Narrow" w:eastAsia="Calibri" w:hAnsi="Arial Narrow"/>
                          <w:b/>
                          <w:color w:val="004B8E"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="00C34F08" w:rsidRPr="00454EE2">
                        <w:rPr>
                          <w:rFonts w:ascii="Arial Narrow" w:eastAsia="Calibri" w:hAnsi="Arial Narrow"/>
                          <w:b/>
                          <w:color w:val="004B8E"/>
                          <w:kern w:val="0"/>
                          <w:sz w:val="36"/>
                          <w:szCs w:val="36"/>
                        </w:rPr>
                        <w:t>“</w:t>
                      </w:r>
                      <w:r w:rsidR="009130F0" w:rsidRPr="00454EE2">
                        <w:rPr>
                          <w:rFonts w:ascii="Arial Narrow" w:eastAsia="Calibri" w:hAnsi="Arial Narrow"/>
                          <w:b/>
                          <w:color w:val="004B8E"/>
                          <w:kern w:val="0"/>
                          <w:sz w:val="36"/>
                          <w:szCs w:val="36"/>
                        </w:rPr>
                        <w:t xml:space="preserve">We do this through </w:t>
                      </w:r>
                      <w:r w:rsidR="008708E4" w:rsidRPr="00454EE2">
                        <w:rPr>
                          <w:rFonts w:ascii="Arial Narrow" w:eastAsia="Calibri" w:hAnsi="Arial Narrow"/>
                          <w:b/>
                          <w:color w:val="004B8E"/>
                          <w:kern w:val="0"/>
                          <w:sz w:val="36"/>
                          <w:szCs w:val="36"/>
                        </w:rPr>
                        <w:t>Innovation</w:t>
                      </w:r>
                      <w:r w:rsidR="009130F0" w:rsidRPr="00454EE2">
                        <w:rPr>
                          <w:rFonts w:ascii="Arial Narrow" w:eastAsia="Calibri" w:hAnsi="Arial Narrow"/>
                          <w:b/>
                          <w:color w:val="004B8E"/>
                          <w:kern w:val="0"/>
                          <w:sz w:val="36"/>
                          <w:szCs w:val="36"/>
                        </w:rPr>
                        <w:t>”</w:t>
                      </w:r>
                    </w:p>
                    <w:p w:rsidR="00083DC1" w:rsidRPr="00F6719A" w:rsidRDefault="00083DC1" w:rsidP="008708E4">
                      <w:pPr>
                        <w:spacing w:after="0" w:line="240" w:lineRule="auto"/>
                        <w:jc w:val="center"/>
                        <w:rPr>
                          <w:rFonts w:ascii="Arial Narrow" w:eastAsia="Calibri" w:hAnsi="Arial Narrow"/>
                          <w:b/>
                          <w:color w:val="004B8E"/>
                          <w:kern w:val="0"/>
                          <w:sz w:val="28"/>
                          <w:szCs w:val="28"/>
                        </w:rPr>
                      </w:pPr>
                    </w:p>
                    <w:p w:rsidR="008708E4" w:rsidRPr="00F6719A" w:rsidRDefault="00851811" w:rsidP="008708E4">
                      <w:pPr>
                        <w:spacing w:after="0" w:line="240" w:lineRule="auto"/>
                        <w:jc w:val="center"/>
                        <w:rPr>
                          <w:rFonts w:ascii="Arial Narrow" w:eastAsia="Calibri" w:hAnsi="Arial Narrow"/>
                          <w:i/>
                          <w:color w:val="004B8E"/>
                          <w:kern w:val="0"/>
                        </w:rPr>
                      </w:pPr>
                      <w:r>
                        <w:rPr>
                          <w:rFonts w:ascii="Arial Narrow" w:eastAsia="Calibri" w:hAnsi="Arial Narrow"/>
                          <w:noProof/>
                          <w:color w:val="004B8E"/>
                        </w:rPr>
                        <w:drawing>
                          <wp:inline distT="0" distB="0" distL="0" distR="0" wp14:anchorId="475442F0" wp14:editId="0698D42C">
                            <wp:extent cx="2661285" cy="1992630"/>
                            <wp:effectExtent l="19050" t="19050" r="24765" b="26670"/>
                            <wp:docPr id="12" name="Picture 12" descr="IMG_2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IMG_22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1285" cy="1992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rgbClr val="004B8E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08E4" w:rsidRPr="00607BE9" w:rsidRDefault="007B6C87" w:rsidP="00880800">
                      <w:pPr>
                        <w:spacing w:before="120" w:after="360" w:line="240" w:lineRule="auto"/>
                        <w:jc w:val="center"/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</w:pPr>
                      <w:r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“</w:t>
                      </w:r>
                      <w:r w:rsidR="008708E4"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 xml:space="preserve">We use </w:t>
                      </w:r>
                      <w:r w:rsidR="00A768A8"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 xml:space="preserve">innovative </w:t>
                      </w:r>
                      <w:r w:rsidR="008708E4"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FJMC-developed programming that better connect</w:t>
                      </w:r>
                      <w:r w:rsidR="00960CCA"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s</w:t>
                      </w:r>
                      <w:r w:rsidR="008708E4"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 xml:space="preserve"> people of all ages to the Jewish Community</w:t>
                      </w:r>
                      <w:r w:rsidR="00A36291"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.</w:t>
                      </w:r>
                      <w:r w:rsidR="00D02F91"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”</w:t>
                      </w:r>
                    </w:p>
                    <w:p w:rsidR="00DA1258" w:rsidRPr="00F6719A" w:rsidRDefault="00851811" w:rsidP="00B66F8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eastAsia="Calibri" w:hAnsi="Arial Narrow" w:cs="Helvetica-Bold"/>
                          <w:b/>
                          <w:bCs/>
                          <w:color w:val="004B8E"/>
                          <w:kern w:val="0"/>
                          <w:sz w:val="72"/>
                          <w:szCs w:val="72"/>
                        </w:rPr>
                      </w:pPr>
                      <w:r>
                        <w:rPr>
                          <w:rFonts w:ascii="Arial Narrow" w:eastAsia="Calibri" w:hAnsi="Arial Narrow" w:cs="Helvetica-Bold"/>
                          <w:b/>
                          <w:bCs/>
                          <w:noProof/>
                          <w:color w:val="004B8E"/>
                          <w:kern w:val="0"/>
                          <w:sz w:val="72"/>
                          <w:szCs w:val="72"/>
                        </w:rPr>
                        <w:drawing>
                          <wp:inline distT="0" distB="0" distL="0" distR="0" wp14:anchorId="30104D70" wp14:editId="7C779707">
                            <wp:extent cx="2620645" cy="2169795"/>
                            <wp:effectExtent l="19050" t="19050" r="27305" b="20955"/>
                            <wp:docPr id="14" name="Picture 14" descr="6833064819_7a35202285_o - Cropp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6833064819_7a35202285_o - Cropp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0645" cy="2169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rgbClr val="004B8E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615A" w:rsidRPr="00607BE9" w:rsidRDefault="007B6C87" w:rsidP="00B66F8F">
                      <w:pPr>
                        <w:autoSpaceDE w:val="0"/>
                        <w:autoSpaceDN w:val="0"/>
                        <w:adjustRightInd w:val="0"/>
                        <w:spacing w:before="240" w:after="240" w:line="240" w:lineRule="auto"/>
                        <w:jc w:val="center"/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</w:pPr>
                      <w:r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“</w:t>
                      </w:r>
                      <w:r w:rsidR="00DA1258"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W</w:t>
                      </w:r>
                      <w:r w:rsidR="00DE75D8"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 xml:space="preserve">ith other clubs worldwide, we </w:t>
                      </w:r>
                      <w:r w:rsidR="00E049B6"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 xml:space="preserve">lead </w:t>
                      </w:r>
                      <w:r w:rsidR="005B224D"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br/>
                      </w:r>
                      <w:r w:rsidR="00E049B6"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 xml:space="preserve">Jewish </w:t>
                      </w:r>
                      <w:r w:rsidR="00E15963"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 xml:space="preserve">observance initiatives </w:t>
                      </w:r>
                      <w:r w:rsidR="00E049B6"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 xml:space="preserve">for </w:t>
                      </w:r>
                      <w:r w:rsidR="005B224D"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br/>
                        <w:t>thousands</w:t>
                      </w:r>
                      <w:r w:rsidR="00DE75D8"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="00E15963"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each year</w:t>
                      </w:r>
                      <w:r w:rsidR="00A36291"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.</w:t>
                      </w:r>
                      <w:r w:rsidR="00D02F91"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2505">
        <w:tab/>
      </w:r>
    </w:p>
    <w:p w:rsidR="005B224D" w:rsidRDefault="00851811" w:rsidP="00921879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>
                <wp:simplePos x="0" y="0"/>
                <wp:positionH relativeFrom="page">
                  <wp:posOffset>7141845</wp:posOffset>
                </wp:positionH>
                <wp:positionV relativeFrom="page">
                  <wp:posOffset>941070</wp:posOffset>
                </wp:positionV>
                <wp:extent cx="2721610" cy="6361430"/>
                <wp:effectExtent l="0" t="0" r="4445" b="3175"/>
                <wp:wrapNone/>
                <wp:docPr id="3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21610" cy="636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627F" w:rsidRPr="00454EE2" w:rsidRDefault="00C34F08" w:rsidP="0088080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Calibri" w:hAnsi="Arial Narrow"/>
                                <w:b/>
                                <w:color w:val="004B8E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54EE2">
                              <w:rPr>
                                <w:rFonts w:ascii="Arial Narrow" w:eastAsia="Calibri" w:hAnsi="Arial Narrow"/>
                                <w:b/>
                                <w:color w:val="004B8E"/>
                                <w:kern w:val="0"/>
                                <w:sz w:val="36"/>
                                <w:szCs w:val="36"/>
                              </w:rPr>
                              <w:t>“</w:t>
                            </w:r>
                            <w:r w:rsidR="009130F0" w:rsidRPr="00454EE2">
                              <w:rPr>
                                <w:rFonts w:ascii="Arial Narrow" w:eastAsia="Calibri" w:hAnsi="Arial Narrow"/>
                                <w:b/>
                                <w:color w:val="004B8E"/>
                                <w:kern w:val="0"/>
                                <w:sz w:val="36"/>
                                <w:szCs w:val="36"/>
                              </w:rPr>
                              <w:t xml:space="preserve">We do this through </w:t>
                            </w:r>
                            <w:r w:rsidR="0004627F" w:rsidRPr="00454EE2">
                              <w:rPr>
                                <w:rFonts w:ascii="Arial Narrow" w:eastAsia="Calibri" w:hAnsi="Arial Narrow"/>
                                <w:b/>
                                <w:color w:val="004B8E"/>
                                <w:kern w:val="0"/>
                                <w:sz w:val="36"/>
                                <w:szCs w:val="36"/>
                              </w:rPr>
                              <w:t>Community</w:t>
                            </w:r>
                            <w:r w:rsidR="009130F0" w:rsidRPr="00454EE2">
                              <w:rPr>
                                <w:rFonts w:ascii="Arial Narrow" w:eastAsia="Calibri" w:hAnsi="Arial Narrow"/>
                                <w:b/>
                                <w:color w:val="004B8E"/>
                                <w:kern w:val="0"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  <w:p w:rsidR="00083DC1" w:rsidRPr="00F6719A" w:rsidRDefault="00083DC1" w:rsidP="0004627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Calibri" w:hAnsi="Arial Narrow"/>
                                <w:b/>
                                <w:color w:val="004B8E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  <w:p w:rsidR="0004627F" w:rsidRPr="00F6719A" w:rsidRDefault="00851811" w:rsidP="0004627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Calibri" w:hAnsi="Arial Narrow"/>
                                <w:noProof/>
                                <w:color w:val="004B8E"/>
                              </w:rPr>
                            </w:pPr>
                            <w:r>
                              <w:rPr>
                                <w:rFonts w:ascii="Arial Narrow" w:eastAsia="Calibri" w:hAnsi="Arial Narrow"/>
                                <w:noProof/>
                                <w:color w:val="004B8E"/>
                              </w:rPr>
                              <w:drawing>
                                <wp:inline distT="0" distB="0" distL="0" distR="0">
                                  <wp:extent cx="2702560" cy="1337310"/>
                                  <wp:effectExtent l="19050" t="19050" r="21590" b="15240"/>
                                  <wp:docPr id="16" name="Picture 16" descr="7136652471_b6367c7f03_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7136652471_b6367c7f03_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2560" cy="1337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 cmpd="sng">
                                            <a:solidFill>
                                              <a:srgbClr val="004B8E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627F" w:rsidRPr="00607BE9" w:rsidRDefault="007B6C87" w:rsidP="00607BE9">
                            <w:pPr>
                              <w:spacing w:before="120" w:after="360" w:line="240" w:lineRule="auto"/>
                              <w:jc w:val="center"/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“</w:t>
                            </w:r>
                            <w:r w:rsidR="0004627F"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We form meaningful, long-lasting relationships based on camaraderie, common interests and core values</w:t>
                            </w:r>
                            <w:r w:rsidR="00B970E4"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.”</w:t>
                            </w:r>
                          </w:p>
                          <w:p w:rsidR="00C34CF0" w:rsidRDefault="00851811" w:rsidP="00C34CF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004B8E"/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004B8E"/>
                              </w:rPr>
                              <w:drawing>
                                <wp:inline distT="0" distB="0" distL="0" distR="0">
                                  <wp:extent cx="2647950" cy="2129155"/>
                                  <wp:effectExtent l="19050" t="19050" r="19050" b="23495"/>
                                  <wp:docPr id="18" name="Picture 18" descr="d1-1607HOTweekend-DavidC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d1-1607HOTweekend-DavidC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7950" cy="2129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 cmpd="sng">
                                            <a:solidFill>
                                              <a:srgbClr val="004B8E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6C1A" w:rsidRPr="00746A21" w:rsidRDefault="000E2396" w:rsidP="00C34CF0">
                            <w:pPr>
                              <w:spacing w:before="120" w:after="360" w:line="240" w:lineRule="auto"/>
                              <w:jc w:val="center"/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“</w:t>
                            </w:r>
                            <w:r w:rsidR="00A25194"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You don’t have to tell your family if you don’t want to. Just between us, you’re going to make some very strong friendships</w:t>
                            </w:r>
                            <w:r w:rsidR="00CB30C2"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,</w:t>
                            </w:r>
                            <w:r w:rsidR="00A25194"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F40C7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A25194"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you’re going to have a lot of fun!</w:t>
                            </w:r>
                            <w:r w:rsidRPr="00607BE9">
                              <w:rPr>
                                <w:rFonts w:ascii="Arial Narrow" w:eastAsia="Calibri" w:hAnsi="Arial Narrow"/>
                                <w:color w:val="004B8E"/>
                                <w:kern w:val="0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8" type="#_x0000_t202" style="position:absolute;left:0;text-align:left;margin-left:562.35pt;margin-top:74.1pt;width:214.3pt;height:500.9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" filled="f" fillcolor="#cc9" stroked="f" strokeweight="0" insetpen="t">
                <o:lock v:ext="edit" shapetype="t"/>
                <v:textbox inset="0,0,0,0">
                  <w:txbxContent>
                    <w:p w:rsidR="0004627F" w:rsidRPr="00454EE2" w:rsidRDefault="00C34F08" w:rsidP="00880800">
                      <w:pPr>
                        <w:spacing w:after="0" w:line="240" w:lineRule="auto"/>
                        <w:jc w:val="center"/>
                        <w:rPr>
                          <w:rFonts w:ascii="Arial Narrow" w:eastAsia="Calibri" w:hAnsi="Arial Narrow"/>
                          <w:b/>
                          <w:color w:val="004B8E"/>
                          <w:kern w:val="0"/>
                          <w:sz w:val="36"/>
                          <w:szCs w:val="36"/>
                        </w:rPr>
                      </w:pPr>
                      <w:r w:rsidRPr="00454EE2">
                        <w:rPr>
                          <w:rFonts w:ascii="Arial Narrow" w:eastAsia="Calibri" w:hAnsi="Arial Narrow"/>
                          <w:b/>
                          <w:color w:val="004B8E"/>
                          <w:kern w:val="0"/>
                          <w:sz w:val="36"/>
                          <w:szCs w:val="36"/>
                        </w:rPr>
                        <w:t>“</w:t>
                      </w:r>
                      <w:r w:rsidR="009130F0" w:rsidRPr="00454EE2">
                        <w:rPr>
                          <w:rFonts w:ascii="Arial Narrow" w:eastAsia="Calibri" w:hAnsi="Arial Narrow"/>
                          <w:b/>
                          <w:color w:val="004B8E"/>
                          <w:kern w:val="0"/>
                          <w:sz w:val="36"/>
                          <w:szCs w:val="36"/>
                        </w:rPr>
                        <w:t xml:space="preserve">We do this through </w:t>
                      </w:r>
                      <w:r w:rsidR="0004627F" w:rsidRPr="00454EE2">
                        <w:rPr>
                          <w:rFonts w:ascii="Arial Narrow" w:eastAsia="Calibri" w:hAnsi="Arial Narrow"/>
                          <w:b/>
                          <w:color w:val="004B8E"/>
                          <w:kern w:val="0"/>
                          <w:sz w:val="36"/>
                          <w:szCs w:val="36"/>
                        </w:rPr>
                        <w:t>Community</w:t>
                      </w:r>
                      <w:r w:rsidR="009130F0" w:rsidRPr="00454EE2">
                        <w:rPr>
                          <w:rFonts w:ascii="Arial Narrow" w:eastAsia="Calibri" w:hAnsi="Arial Narrow"/>
                          <w:b/>
                          <w:color w:val="004B8E"/>
                          <w:kern w:val="0"/>
                          <w:sz w:val="36"/>
                          <w:szCs w:val="36"/>
                        </w:rPr>
                        <w:t>”</w:t>
                      </w:r>
                    </w:p>
                    <w:p w:rsidR="00083DC1" w:rsidRPr="00F6719A" w:rsidRDefault="00083DC1" w:rsidP="0004627F">
                      <w:pPr>
                        <w:spacing w:after="0" w:line="240" w:lineRule="auto"/>
                        <w:jc w:val="center"/>
                        <w:rPr>
                          <w:rFonts w:ascii="Arial Narrow" w:eastAsia="Calibri" w:hAnsi="Arial Narrow"/>
                          <w:b/>
                          <w:color w:val="004B8E"/>
                          <w:kern w:val="0"/>
                          <w:sz w:val="28"/>
                          <w:szCs w:val="28"/>
                        </w:rPr>
                      </w:pPr>
                    </w:p>
                    <w:p w:rsidR="0004627F" w:rsidRPr="00F6719A" w:rsidRDefault="00851811" w:rsidP="0004627F">
                      <w:pPr>
                        <w:spacing w:after="0" w:line="240" w:lineRule="auto"/>
                        <w:jc w:val="center"/>
                        <w:rPr>
                          <w:rFonts w:ascii="Arial Narrow" w:eastAsia="Calibri" w:hAnsi="Arial Narrow"/>
                          <w:noProof/>
                          <w:color w:val="004B8E"/>
                        </w:rPr>
                      </w:pPr>
                      <w:r>
                        <w:rPr>
                          <w:rFonts w:ascii="Arial Narrow" w:eastAsia="Calibri" w:hAnsi="Arial Narrow"/>
                          <w:noProof/>
                          <w:color w:val="004B8E"/>
                        </w:rPr>
                        <w:drawing>
                          <wp:inline distT="0" distB="0" distL="0" distR="0">
                            <wp:extent cx="2702560" cy="1337310"/>
                            <wp:effectExtent l="19050" t="19050" r="21590" b="15240"/>
                            <wp:docPr id="16" name="Picture 16" descr="7136652471_b6367c7f03_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7136652471_b6367c7f03_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2560" cy="1337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rgbClr val="004B8E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627F" w:rsidRPr="00607BE9" w:rsidRDefault="007B6C87" w:rsidP="00607BE9">
                      <w:pPr>
                        <w:spacing w:before="120" w:after="360" w:line="240" w:lineRule="auto"/>
                        <w:jc w:val="center"/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</w:pPr>
                      <w:r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“</w:t>
                      </w:r>
                      <w:r w:rsidR="0004627F"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We form meaningful, long-lasting relationships based on camaraderie, common interests and core values</w:t>
                      </w:r>
                      <w:r w:rsidR="00B970E4"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.”</w:t>
                      </w:r>
                    </w:p>
                    <w:p w:rsidR="00C34CF0" w:rsidRDefault="00851811" w:rsidP="00C34CF0">
                      <w:pPr>
                        <w:spacing w:after="0" w:line="240" w:lineRule="auto"/>
                        <w:jc w:val="center"/>
                        <w:rPr>
                          <w:i/>
                          <w:color w:val="004B8E"/>
                        </w:rPr>
                      </w:pPr>
                      <w:r>
                        <w:rPr>
                          <w:i/>
                          <w:noProof/>
                          <w:color w:val="004B8E"/>
                        </w:rPr>
                        <w:drawing>
                          <wp:inline distT="0" distB="0" distL="0" distR="0">
                            <wp:extent cx="2647950" cy="2129155"/>
                            <wp:effectExtent l="19050" t="19050" r="19050" b="23495"/>
                            <wp:docPr id="18" name="Picture 18" descr="d1-1607HOTweekend-DavidC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d1-1607HOTweekend-DavidC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7950" cy="2129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rgbClr val="004B8E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6C1A" w:rsidRPr="00746A21" w:rsidRDefault="000E2396" w:rsidP="00C34CF0">
                      <w:pPr>
                        <w:spacing w:before="120" w:after="360" w:line="240" w:lineRule="auto"/>
                        <w:jc w:val="center"/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</w:pPr>
                      <w:r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“</w:t>
                      </w:r>
                      <w:r w:rsidR="00A25194"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You don’t have to tell your family if you don’t want to. Just between us, you’re going to make some very strong friendships</w:t>
                      </w:r>
                      <w:r w:rsidR="00CB30C2"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,</w:t>
                      </w:r>
                      <w:r w:rsidR="00A25194"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="004F40C7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 xml:space="preserve">and </w:t>
                      </w:r>
                      <w:r w:rsidR="00A25194"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you’re going to have a lot of fun!</w:t>
                      </w:r>
                      <w:r w:rsidRPr="00607BE9">
                        <w:rPr>
                          <w:rFonts w:ascii="Arial Narrow" w:eastAsia="Calibri" w:hAnsi="Arial Narrow"/>
                          <w:color w:val="004B8E"/>
                          <w:kern w:val="0"/>
                          <w:sz w:val="24"/>
                          <w:szCs w:val="24"/>
                        </w:rPr>
                        <w:t>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>
                <wp:simplePos x="0" y="0"/>
                <wp:positionH relativeFrom="page">
                  <wp:posOffset>3723005</wp:posOffset>
                </wp:positionH>
                <wp:positionV relativeFrom="page">
                  <wp:posOffset>942340</wp:posOffset>
                </wp:positionV>
                <wp:extent cx="2671445" cy="6740525"/>
                <wp:effectExtent l="0" t="0" r="0" b="3810"/>
                <wp:wrapNone/>
                <wp:docPr id="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71445" cy="674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linkedTxbx id="10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9" type="#_x0000_t202" style="position:absolute;left:0;text-align:left;margin-left:293.15pt;margin-top:74.2pt;width:210.35pt;height:530.7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" stroked="f" strokeweight="0" insetpen="t">
                <v:shadow color="#ccc"/>
                <o:lock v:ext="edit" shapetype="t"/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</w:p>
    <w:p w:rsidR="005B224D" w:rsidRPr="005B224D" w:rsidRDefault="005B224D" w:rsidP="005B224D"/>
    <w:p w:rsidR="005B224D" w:rsidRPr="005B224D" w:rsidRDefault="005B224D" w:rsidP="005B224D"/>
    <w:p w:rsidR="005B224D" w:rsidRPr="005B224D" w:rsidRDefault="005B224D" w:rsidP="005B224D"/>
    <w:p w:rsidR="005B224D" w:rsidRPr="005B224D" w:rsidRDefault="005B224D" w:rsidP="005B224D"/>
    <w:p w:rsidR="005B224D" w:rsidRPr="005B224D" w:rsidRDefault="008730AA" w:rsidP="008730AA">
      <w:pPr>
        <w:tabs>
          <w:tab w:val="left" w:pos="4731"/>
        </w:tabs>
      </w:pPr>
      <w:r>
        <w:tab/>
      </w:r>
    </w:p>
    <w:p w:rsidR="005B224D" w:rsidRPr="005B224D" w:rsidRDefault="005B224D" w:rsidP="005B224D"/>
    <w:p w:rsidR="005B224D" w:rsidRPr="005B224D" w:rsidRDefault="005B224D" w:rsidP="005B224D"/>
    <w:p w:rsidR="005B224D" w:rsidRPr="005B224D" w:rsidRDefault="005B224D" w:rsidP="005B224D"/>
    <w:p w:rsidR="005B224D" w:rsidRPr="005B224D" w:rsidRDefault="005B224D" w:rsidP="005B224D"/>
    <w:p w:rsidR="005B224D" w:rsidRPr="005B224D" w:rsidRDefault="005B224D" w:rsidP="005B224D"/>
    <w:p w:rsidR="005B224D" w:rsidRPr="005B224D" w:rsidRDefault="005B224D" w:rsidP="005B224D"/>
    <w:p w:rsidR="005B224D" w:rsidRPr="005B224D" w:rsidRDefault="005B224D" w:rsidP="005B224D"/>
    <w:p w:rsidR="005B224D" w:rsidRPr="005B224D" w:rsidRDefault="005B224D" w:rsidP="005B224D"/>
    <w:p w:rsidR="005B224D" w:rsidRPr="005B224D" w:rsidRDefault="005B224D" w:rsidP="005B224D"/>
    <w:p w:rsidR="005B224D" w:rsidRPr="005B224D" w:rsidRDefault="005B224D" w:rsidP="005B224D"/>
    <w:p w:rsidR="005B224D" w:rsidRPr="00607BE9" w:rsidRDefault="005B224D" w:rsidP="005B224D"/>
    <w:p w:rsidR="005B224D" w:rsidRPr="005B224D" w:rsidRDefault="005B224D" w:rsidP="005B224D"/>
    <w:p w:rsidR="005B224D" w:rsidRPr="005B224D" w:rsidRDefault="005B224D" w:rsidP="005B224D"/>
    <w:p w:rsidR="005B224D" w:rsidRPr="005B224D" w:rsidRDefault="005B224D" w:rsidP="005B224D"/>
    <w:p w:rsidR="005B224D" w:rsidRDefault="005B224D" w:rsidP="005B224D"/>
    <w:p w:rsidR="005B224D" w:rsidRPr="005B224D" w:rsidRDefault="005B224D" w:rsidP="005B224D"/>
    <w:p w:rsidR="001D1FA6" w:rsidRPr="005B224D" w:rsidRDefault="005B224D" w:rsidP="005B224D">
      <w:pPr>
        <w:tabs>
          <w:tab w:val="left" w:pos="8546"/>
        </w:tabs>
      </w:pPr>
      <w:r>
        <w:tab/>
      </w:r>
    </w:p>
    <w:sectPr w:rsidR="001D1FA6" w:rsidRPr="005B224D" w:rsidSect="002B5E5B">
      <w:type w:val="nextColumn"/>
      <w:pgSz w:w="15840" w:h="12240" w:orient="landscape" w:code="1"/>
      <w:pgMar w:top="576" w:right="576" w:bottom="576" w:left="576" w:header="720" w:footer="720" w:gutter="0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2FB" w:rsidRDefault="007172FB" w:rsidP="002B5E5B">
      <w:pPr>
        <w:spacing w:after="0" w:line="240" w:lineRule="auto"/>
      </w:pPr>
      <w:r>
        <w:separator/>
      </w:r>
    </w:p>
  </w:endnote>
  <w:endnote w:type="continuationSeparator" w:id="0">
    <w:p w:rsidR="007172FB" w:rsidRDefault="007172FB" w:rsidP="002B5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2FB" w:rsidRDefault="007172FB" w:rsidP="002B5E5B">
      <w:pPr>
        <w:spacing w:after="0" w:line="240" w:lineRule="auto"/>
      </w:pPr>
      <w:r>
        <w:separator/>
      </w:r>
    </w:p>
  </w:footnote>
  <w:footnote w:type="continuationSeparator" w:id="0">
    <w:p w:rsidR="007172FB" w:rsidRDefault="007172FB" w:rsidP="002B5E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A108B3"/>
    <w:multiLevelType w:val="hybridMultilevel"/>
    <w:tmpl w:val="CB147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792A63"/>
    <w:multiLevelType w:val="hybridMultilevel"/>
    <w:tmpl w:val="CE1A3ABC"/>
    <w:lvl w:ilvl="0" w:tplc="F3CA1A3C">
      <w:numFmt w:val="bullet"/>
      <w:lvlText w:val="•"/>
      <w:lvlJc w:val="left"/>
      <w:pPr>
        <w:ind w:left="720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 fillcolor="#369" stroke="f">
      <v:fill color="#369"/>
      <v:stroke on="f"/>
      <v:shadow on="t" color="#b2b2b2" opacity="52429f" offset="3pt,.74833mm"/>
      <v:textbox inset=",10.8pt,,10.8pt"/>
      <o:colormru v:ext="edit" colors="#d3cea1,#dda50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3DA"/>
    <w:rsid w:val="00004654"/>
    <w:rsid w:val="00006B2C"/>
    <w:rsid w:val="000178B8"/>
    <w:rsid w:val="0002578E"/>
    <w:rsid w:val="00036AFE"/>
    <w:rsid w:val="0004627F"/>
    <w:rsid w:val="0005252E"/>
    <w:rsid w:val="00074793"/>
    <w:rsid w:val="00083DC1"/>
    <w:rsid w:val="00087E1A"/>
    <w:rsid w:val="00096015"/>
    <w:rsid w:val="000A1281"/>
    <w:rsid w:val="000D6EDD"/>
    <w:rsid w:val="000D73DA"/>
    <w:rsid w:val="000E2396"/>
    <w:rsid w:val="000F1B43"/>
    <w:rsid w:val="00111529"/>
    <w:rsid w:val="00121A44"/>
    <w:rsid w:val="00121A48"/>
    <w:rsid w:val="00136059"/>
    <w:rsid w:val="0016041D"/>
    <w:rsid w:val="0018049C"/>
    <w:rsid w:val="00185A9D"/>
    <w:rsid w:val="00197444"/>
    <w:rsid w:val="001A204C"/>
    <w:rsid w:val="001A227E"/>
    <w:rsid w:val="001A25AC"/>
    <w:rsid w:val="001A3170"/>
    <w:rsid w:val="001A3624"/>
    <w:rsid w:val="001A6956"/>
    <w:rsid w:val="001B4CFD"/>
    <w:rsid w:val="001D1FA6"/>
    <w:rsid w:val="001F0D90"/>
    <w:rsid w:val="001F12F3"/>
    <w:rsid w:val="002150A4"/>
    <w:rsid w:val="00216789"/>
    <w:rsid w:val="00227C6E"/>
    <w:rsid w:val="002302E4"/>
    <w:rsid w:val="00230F46"/>
    <w:rsid w:val="002407ED"/>
    <w:rsid w:val="00242D89"/>
    <w:rsid w:val="002543CF"/>
    <w:rsid w:val="002752CE"/>
    <w:rsid w:val="002833FD"/>
    <w:rsid w:val="00293530"/>
    <w:rsid w:val="002957F5"/>
    <w:rsid w:val="002A4E57"/>
    <w:rsid w:val="002A69BB"/>
    <w:rsid w:val="002B383D"/>
    <w:rsid w:val="002B5E5B"/>
    <w:rsid w:val="002C2159"/>
    <w:rsid w:val="002C36CC"/>
    <w:rsid w:val="002D37FD"/>
    <w:rsid w:val="002E2F65"/>
    <w:rsid w:val="002E35A1"/>
    <w:rsid w:val="002F4682"/>
    <w:rsid w:val="0031444A"/>
    <w:rsid w:val="00316C14"/>
    <w:rsid w:val="0031748A"/>
    <w:rsid w:val="00321439"/>
    <w:rsid w:val="00321A3F"/>
    <w:rsid w:val="00331CFF"/>
    <w:rsid w:val="00334A9E"/>
    <w:rsid w:val="003427E2"/>
    <w:rsid w:val="00347557"/>
    <w:rsid w:val="00351866"/>
    <w:rsid w:val="00353262"/>
    <w:rsid w:val="0037138A"/>
    <w:rsid w:val="00372071"/>
    <w:rsid w:val="003746A7"/>
    <w:rsid w:val="00375A1E"/>
    <w:rsid w:val="00377C92"/>
    <w:rsid w:val="00384AB4"/>
    <w:rsid w:val="00390581"/>
    <w:rsid w:val="00396137"/>
    <w:rsid w:val="003A1F1F"/>
    <w:rsid w:val="003B03FE"/>
    <w:rsid w:val="003C6E8C"/>
    <w:rsid w:val="003C71D0"/>
    <w:rsid w:val="003D10EF"/>
    <w:rsid w:val="003D496C"/>
    <w:rsid w:val="003D6457"/>
    <w:rsid w:val="003E3488"/>
    <w:rsid w:val="003F2777"/>
    <w:rsid w:val="00410A73"/>
    <w:rsid w:val="00412927"/>
    <w:rsid w:val="00423D57"/>
    <w:rsid w:val="0042732A"/>
    <w:rsid w:val="00430DF6"/>
    <w:rsid w:val="00437819"/>
    <w:rsid w:val="00447906"/>
    <w:rsid w:val="004514A3"/>
    <w:rsid w:val="00452ECC"/>
    <w:rsid w:val="00454EE2"/>
    <w:rsid w:val="00457742"/>
    <w:rsid w:val="00474E08"/>
    <w:rsid w:val="004802EF"/>
    <w:rsid w:val="004841B0"/>
    <w:rsid w:val="00484F76"/>
    <w:rsid w:val="00493181"/>
    <w:rsid w:val="00495DF9"/>
    <w:rsid w:val="004A0A77"/>
    <w:rsid w:val="004B5AA8"/>
    <w:rsid w:val="004F40C7"/>
    <w:rsid w:val="004F7EBB"/>
    <w:rsid w:val="0050458B"/>
    <w:rsid w:val="0050615A"/>
    <w:rsid w:val="0050666C"/>
    <w:rsid w:val="005075DE"/>
    <w:rsid w:val="00516DAE"/>
    <w:rsid w:val="0052032D"/>
    <w:rsid w:val="00533392"/>
    <w:rsid w:val="005339BB"/>
    <w:rsid w:val="00547FBD"/>
    <w:rsid w:val="00574D13"/>
    <w:rsid w:val="005756E3"/>
    <w:rsid w:val="00582470"/>
    <w:rsid w:val="00585F75"/>
    <w:rsid w:val="00587229"/>
    <w:rsid w:val="005908B5"/>
    <w:rsid w:val="00592EDF"/>
    <w:rsid w:val="00596ACF"/>
    <w:rsid w:val="00597531"/>
    <w:rsid w:val="00597FE1"/>
    <w:rsid w:val="005A0EC4"/>
    <w:rsid w:val="005A405C"/>
    <w:rsid w:val="005B0A0F"/>
    <w:rsid w:val="005B0DC8"/>
    <w:rsid w:val="005B224D"/>
    <w:rsid w:val="005B577C"/>
    <w:rsid w:val="005C114A"/>
    <w:rsid w:val="005D001A"/>
    <w:rsid w:val="005E6C1A"/>
    <w:rsid w:val="005E75F8"/>
    <w:rsid w:val="00602175"/>
    <w:rsid w:val="006071E9"/>
    <w:rsid w:val="00607BE9"/>
    <w:rsid w:val="006111FA"/>
    <w:rsid w:val="00612517"/>
    <w:rsid w:val="006536D7"/>
    <w:rsid w:val="00660090"/>
    <w:rsid w:val="00663E6D"/>
    <w:rsid w:val="00675817"/>
    <w:rsid w:val="00681080"/>
    <w:rsid w:val="00682719"/>
    <w:rsid w:val="00682A79"/>
    <w:rsid w:val="006A758B"/>
    <w:rsid w:val="006C583A"/>
    <w:rsid w:val="006E481F"/>
    <w:rsid w:val="006F55C0"/>
    <w:rsid w:val="00700D9D"/>
    <w:rsid w:val="00704BB0"/>
    <w:rsid w:val="00707546"/>
    <w:rsid w:val="007172FB"/>
    <w:rsid w:val="00717F4F"/>
    <w:rsid w:val="00726240"/>
    <w:rsid w:val="0072770A"/>
    <w:rsid w:val="007458C0"/>
    <w:rsid w:val="00746A21"/>
    <w:rsid w:val="007478DF"/>
    <w:rsid w:val="00760665"/>
    <w:rsid w:val="007800C7"/>
    <w:rsid w:val="007941B1"/>
    <w:rsid w:val="007B6C87"/>
    <w:rsid w:val="007C415A"/>
    <w:rsid w:val="007D42AF"/>
    <w:rsid w:val="007D6552"/>
    <w:rsid w:val="007E6A2E"/>
    <w:rsid w:val="007F281D"/>
    <w:rsid w:val="007F2A1A"/>
    <w:rsid w:val="00805FE5"/>
    <w:rsid w:val="008250A9"/>
    <w:rsid w:val="00826ACB"/>
    <w:rsid w:val="00830ECE"/>
    <w:rsid w:val="0084357F"/>
    <w:rsid w:val="00851811"/>
    <w:rsid w:val="008525AD"/>
    <w:rsid w:val="00861767"/>
    <w:rsid w:val="008708E4"/>
    <w:rsid w:val="008730AA"/>
    <w:rsid w:val="00880800"/>
    <w:rsid w:val="008818C3"/>
    <w:rsid w:val="00882DBC"/>
    <w:rsid w:val="00892F34"/>
    <w:rsid w:val="008942F9"/>
    <w:rsid w:val="00895124"/>
    <w:rsid w:val="008A29F5"/>
    <w:rsid w:val="008B48EA"/>
    <w:rsid w:val="008B4B3D"/>
    <w:rsid w:val="008E7F6D"/>
    <w:rsid w:val="009130F0"/>
    <w:rsid w:val="00921879"/>
    <w:rsid w:val="009260FF"/>
    <w:rsid w:val="0093193A"/>
    <w:rsid w:val="00960CCA"/>
    <w:rsid w:val="00980408"/>
    <w:rsid w:val="00980C22"/>
    <w:rsid w:val="00986869"/>
    <w:rsid w:val="009923BB"/>
    <w:rsid w:val="00993235"/>
    <w:rsid w:val="009A7DBE"/>
    <w:rsid w:val="009C0D10"/>
    <w:rsid w:val="009C6ABF"/>
    <w:rsid w:val="009D00E4"/>
    <w:rsid w:val="009D70AB"/>
    <w:rsid w:val="009E46DF"/>
    <w:rsid w:val="009F7CC1"/>
    <w:rsid w:val="00A12F25"/>
    <w:rsid w:val="00A25194"/>
    <w:rsid w:val="00A36291"/>
    <w:rsid w:val="00A445F8"/>
    <w:rsid w:val="00A612D0"/>
    <w:rsid w:val="00A66D0B"/>
    <w:rsid w:val="00A768A8"/>
    <w:rsid w:val="00A80CE3"/>
    <w:rsid w:val="00A87953"/>
    <w:rsid w:val="00AA3FAA"/>
    <w:rsid w:val="00AB446A"/>
    <w:rsid w:val="00AB54BA"/>
    <w:rsid w:val="00AD2505"/>
    <w:rsid w:val="00AD28FA"/>
    <w:rsid w:val="00AE194E"/>
    <w:rsid w:val="00AE2E82"/>
    <w:rsid w:val="00AF6F36"/>
    <w:rsid w:val="00B058F2"/>
    <w:rsid w:val="00B061D7"/>
    <w:rsid w:val="00B162B6"/>
    <w:rsid w:val="00B37BC5"/>
    <w:rsid w:val="00B44AB0"/>
    <w:rsid w:val="00B5341B"/>
    <w:rsid w:val="00B568EF"/>
    <w:rsid w:val="00B66507"/>
    <w:rsid w:val="00B66F8F"/>
    <w:rsid w:val="00B744CF"/>
    <w:rsid w:val="00B7581D"/>
    <w:rsid w:val="00B82354"/>
    <w:rsid w:val="00B83110"/>
    <w:rsid w:val="00B845A3"/>
    <w:rsid w:val="00B85CCC"/>
    <w:rsid w:val="00B94E4F"/>
    <w:rsid w:val="00B970E4"/>
    <w:rsid w:val="00BA4A85"/>
    <w:rsid w:val="00BA6BC1"/>
    <w:rsid w:val="00BB14DC"/>
    <w:rsid w:val="00BC1125"/>
    <w:rsid w:val="00BD40B0"/>
    <w:rsid w:val="00BF1E6A"/>
    <w:rsid w:val="00BF5FE1"/>
    <w:rsid w:val="00C14CE8"/>
    <w:rsid w:val="00C16CF2"/>
    <w:rsid w:val="00C34CF0"/>
    <w:rsid w:val="00C34F08"/>
    <w:rsid w:val="00C36CB4"/>
    <w:rsid w:val="00C40DC3"/>
    <w:rsid w:val="00C421FD"/>
    <w:rsid w:val="00C57300"/>
    <w:rsid w:val="00C60040"/>
    <w:rsid w:val="00C63329"/>
    <w:rsid w:val="00C64462"/>
    <w:rsid w:val="00C71558"/>
    <w:rsid w:val="00C969FC"/>
    <w:rsid w:val="00CA6E30"/>
    <w:rsid w:val="00CB139F"/>
    <w:rsid w:val="00CB30C2"/>
    <w:rsid w:val="00CC4CB7"/>
    <w:rsid w:val="00CD50E3"/>
    <w:rsid w:val="00CD69BF"/>
    <w:rsid w:val="00CD7E74"/>
    <w:rsid w:val="00CE7749"/>
    <w:rsid w:val="00CF7424"/>
    <w:rsid w:val="00D02F91"/>
    <w:rsid w:val="00D04AF6"/>
    <w:rsid w:val="00D11539"/>
    <w:rsid w:val="00D134D0"/>
    <w:rsid w:val="00D154F9"/>
    <w:rsid w:val="00D231EA"/>
    <w:rsid w:val="00D4542C"/>
    <w:rsid w:val="00D46C4E"/>
    <w:rsid w:val="00D5495E"/>
    <w:rsid w:val="00D565B0"/>
    <w:rsid w:val="00D56A7F"/>
    <w:rsid w:val="00D56D9A"/>
    <w:rsid w:val="00D6288B"/>
    <w:rsid w:val="00D7723F"/>
    <w:rsid w:val="00D97625"/>
    <w:rsid w:val="00DA1258"/>
    <w:rsid w:val="00DA483D"/>
    <w:rsid w:val="00DB19C0"/>
    <w:rsid w:val="00DB20F1"/>
    <w:rsid w:val="00DB6354"/>
    <w:rsid w:val="00DC3B26"/>
    <w:rsid w:val="00DD73CE"/>
    <w:rsid w:val="00DE6BFD"/>
    <w:rsid w:val="00DE75D8"/>
    <w:rsid w:val="00DF4F11"/>
    <w:rsid w:val="00DF6D38"/>
    <w:rsid w:val="00E049B6"/>
    <w:rsid w:val="00E1522C"/>
    <w:rsid w:val="00E15963"/>
    <w:rsid w:val="00E16C60"/>
    <w:rsid w:val="00E16C99"/>
    <w:rsid w:val="00E17DF8"/>
    <w:rsid w:val="00E23A52"/>
    <w:rsid w:val="00E31048"/>
    <w:rsid w:val="00E31CFF"/>
    <w:rsid w:val="00E51C06"/>
    <w:rsid w:val="00E72A42"/>
    <w:rsid w:val="00E823E7"/>
    <w:rsid w:val="00E8603F"/>
    <w:rsid w:val="00E871B9"/>
    <w:rsid w:val="00EB4FCB"/>
    <w:rsid w:val="00ED3BDA"/>
    <w:rsid w:val="00ED535B"/>
    <w:rsid w:val="00EF32C5"/>
    <w:rsid w:val="00EF6843"/>
    <w:rsid w:val="00EF7402"/>
    <w:rsid w:val="00EF7AE4"/>
    <w:rsid w:val="00F0264F"/>
    <w:rsid w:val="00F07911"/>
    <w:rsid w:val="00F1044A"/>
    <w:rsid w:val="00F170F1"/>
    <w:rsid w:val="00F227D0"/>
    <w:rsid w:val="00F304A0"/>
    <w:rsid w:val="00F35ED3"/>
    <w:rsid w:val="00F56EAD"/>
    <w:rsid w:val="00F67111"/>
    <w:rsid w:val="00F6719A"/>
    <w:rsid w:val="00F82509"/>
    <w:rsid w:val="00F94BB4"/>
    <w:rsid w:val="00FA1A38"/>
    <w:rsid w:val="00FA24B1"/>
    <w:rsid w:val="00FD1218"/>
    <w:rsid w:val="00FF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369" stroke="f">
      <v:fill color="#369"/>
      <v:stroke on="f"/>
      <v:shadow on="t" color="#b2b2b2" opacity="52429f" offset="3pt,.74833mm"/>
      <v:textbox inset=",10.8pt,,10.8pt"/>
      <o:colormru v:ext="edit" colors="#d3cea1,#dda50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A51"/>
    <w:pPr>
      <w:spacing w:after="180" w:line="271" w:lineRule="auto"/>
    </w:pPr>
    <w:rPr>
      <w:rFonts w:ascii="Arial" w:hAnsi="Arial"/>
      <w:color w:val="000000"/>
      <w:kern w:val="28"/>
    </w:rPr>
  </w:style>
  <w:style w:type="paragraph" w:styleId="Heading1">
    <w:name w:val="heading 1"/>
    <w:basedOn w:val="companyname"/>
    <w:next w:val="Normal"/>
    <w:qFormat/>
    <w:rsid w:val="00316830"/>
    <w:pPr>
      <w:outlineLvl w:val="0"/>
    </w:pPr>
  </w:style>
  <w:style w:type="paragraph" w:styleId="Heading2">
    <w:name w:val="heading 2"/>
    <w:basedOn w:val="titlename"/>
    <w:next w:val="Normal"/>
    <w:link w:val="Heading2Char"/>
    <w:qFormat/>
    <w:rsid w:val="000C0A51"/>
    <w:pPr>
      <w:spacing w:after="240"/>
      <w:outlineLvl w:val="1"/>
    </w:pPr>
  </w:style>
  <w:style w:type="paragraph" w:styleId="Heading3">
    <w:name w:val="heading 3"/>
    <w:basedOn w:val="Heading2"/>
    <w:next w:val="Normal"/>
    <w:link w:val="Heading3Char"/>
    <w:qFormat/>
    <w:rsid w:val="000C0A51"/>
    <w:pPr>
      <w:spacing w:after="120"/>
      <w:outlineLvl w:val="2"/>
    </w:pPr>
    <w:rPr>
      <w:rFonts w:cs="Times New Roman"/>
      <w:sz w:val="32"/>
      <w:szCs w:val="32"/>
    </w:rPr>
  </w:style>
  <w:style w:type="paragraph" w:styleId="Heading4">
    <w:name w:val="heading 4"/>
    <w:qFormat/>
    <w:rsid w:val="0086136F"/>
    <w:pPr>
      <w:spacing w:after="160" w:line="271" w:lineRule="auto"/>
      <w:outlineLvl w:val="3"/>
    </w:pPr>
    <w:rPr>
      <w:rFonts w:ascii="Arial" w:hAnsi="Arial"/>
      <w:b/>
      <w:bCs/>
      <w:color w:val="333333"/>
      <w:kern w:val="28"/>
      <w:sz w:val="22"/>
      <w:szCs w:val="16"/>
    </w:rPr>
  </w:style>
  <w:style w:type="paragraph" w:styleId="Heading7">
    <w:name w:val="heading 7"/>
    <w:qFormat/>
    <w:rsid w:val="006514AF"/>
    <w:pPr>
      <w:spacing w:line="271" w:lineRule="auto"/>
      <w:outlineLvl w:val="6"/>
    </w:pPr>
    <w:rPr>
      <w:rFonts w:ascii="Arial Rounded MT Bold" w:hAnsi="Arial Rounded MT Bold"/>
      <w:b/>
      <w:bCs/>
      <w:color w:val="000000"/>
      <w:kern w:val="28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1">
    <w:name w:val="Caption1"/>
    <w:basedOn w:val="Normal"/>
    <w:rsid w:val="00044C88"/>
    <w:pPr>
      <w:spacing w:after="0" w:line="240" w:lineRule="auto"/>
      <w:jc w:val="center"/>
    </w:pPr>
    <w:rPr>
      <w:rFonts w:cs="Arial"/>
    </w:rPr>
  </w:style>
  <w:style w:type="paragraph" w:customStyle="1" w:styleId="bodytext">
    <w:name w:val="bodytext"/>
    <w:rsid w:val="00316830"/>
    <w:pPr>
      <w:spacing w:after="120"/>
    </w:pPr>
    <w:rPr>
      <w:rFonts w:ascii="Arial" w:hAnsi="Arial"/>
      <w:color w:val="000000"/>
      <w:kern w:val="28"/>
    </w:rPr>
  </w:style>
  <w:style w:type="paragraph" w:customStyle="1" w:styleId="Address1">
    <w:name w:val="Address1"/>
    <w:basedOn w:val="bodytext2"/>
    <w:rsid w:val="000C0A51"/>
    <w:rPr>
      <w:i w:val="0"/>
    </w:rPr>
  </w:style>
  <w:style w:type="paragraph" w:customStyle="1" w:styleId="companyname">
    <w:name w:val="company name"/>
    <w:basedOn w:val="Normal"/>
    <w:rsid w:val="00316830"/>
    <w:pPr>
      <w:spacing w:after="0" w:line="240" w:lineRule="auto"/>
    </w:pPr>
    <w:rPr>
      <w:b/>
      <w:color w:val="FFFFFF"/>
      <w:spacing w:val="20"/>
      <w:sz w:val="24"/>
      <w:szCs w:val="24"/>
    </w:rPr>
  </w:style>
  <w:style w:type="paragraph" w:customStyle="1" w:styleId="titlename">
    <w:name w:val="titlename"/>
    <w:basedOn w:val="Normal"/>
    <w:rsid w:val="00316830"/>
    <w:pPr>
      <w:spacing w:after="0" w:line="240" w:lineRule="auto"/>
    </w:pPr>
    <w:rPr>
      <w:rFonts w:ascii="Garamond" w:hAnsi="Garamond" w:cs="Arial"/>
      <w:b/>
      <w:sz w:val="36"/>
      <w:szCs w:val="36"/>
    </w:rPr>
  </w:style>
  <w:style w:type="paragraph" w:customStyle="1" w:styleId="bodytext2">
    <w:name w:val="bodytext2"/>
    <w:rsid w:val="00316830"/>
    <w:pPr>
      <w:spacing w:after="120"/>
    </w:pPr>
    <w:rPr>
      <w:rFonts w:ascii="Arial" w:hAnsi="Arial"/>
      <w:i/>
      <w:color w:val="000000"/>
      <w:kern w:val="28"/>
      <w:sz w:val="18"/>
      <w:szCs w:val="18"/>
    </w:rPr>
  </w:style>
  <w:style w:type="paragraph" w:customStyle="1" w:styleId="tagline">
    <w:name w:val="tagline"/>
    <w:basedOn w:val="Normal"/>
    <w:rsid w:val="00316830"/>
    <w:pPr>
      <w:spacing w:after="0" w:line="240" w:lineRule="auto"/>
    </w:pPr>
    <w:rPr>
      <w:i/>
      <w:sz w:val="24"/>
      <w:szCs w:val="24"/>
    </w:rPr>
  </w:style>
  <w:style w:type="paragraph" w:customStyle="1" w:styleId="Style1">
    <w:name w:val="Style1"/>
    <w:rsid w:val="00044C88"/>
    <w:rPr>
      <w:rFonts w:ascii="Arial" w:hAnsi="Arial"/>
      <w:color w:val="000000"/>
      <w:kern w:val="28"/>
      <w:sz w:val="18"/>
      <w:szCs w:val="18"/>
    </w:rPr>
  </w:style>
  <w:style w:type="paragraph" w:customStyle="1" w:styleId="Address2">
    <w:name w:val="Address 2"/>
    <w:link w:val="Address2Char"/>
    <w:rsid w:val="00044C88"/>
    <w:rPr>
      <w:rFonts w:ascii="Arial" w:hAnsi="Arial"/>
      <w:b/>
      <w:color w:val="000000"/>
      <w:kern w:val="28"/>
      <w:sz w:val="18"/>
      <w:szCs w:val="18"/>
    </w:rPr>
  </w:style>
  <w:style w:type="character" w:customStyle="1" w:styleId="Address2Char">
    <w:name w:val="Address 2 Char"/>
    <w:link w:val="Address2"/>
    <w:rsid w:val="00044C88"/>
    <w:rPr>
      <w:rFonts w:ascii="Arial" w:hAnsi="Arial"/>
      <w:b/>
      <w:color w:val="000000"/>
      <w:kern w:val="28"/>
      <w:sz w:val="18"/>
      <w:szCs w:val="18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77A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777A2"/>
    <w:rPr>
      <w:rFonts w:ascii="Tahoma" w:hAnsi="Tahoma" w:cs="Tahoma"/>
      <w:color w:val="000000"/>
      <w:kern w:val="28"/>
      <w:sz w:val="16"/>
      <w:szCs w:val="16"/>
    </w:rPr>
  </w:style>
  <w:style w:type="character" w:customStyle="1" w:styleId="Heading3Char">
    <w:name w:val="Heading 3 Char"/>
    <w:link w:val="Heading3"/>
    <w:rsid w:val="00FB3A3C"/>
    <w:rPr>
      <w:rFonts w:ascii="Garamond" w:hAnsi="Garamond" w:cs="Arial"/>
      <w:b/>
      <w:color w:val="000000"/>
      <w:kern w:val="28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B5E5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B5E5B"/>
    <w:rPr>
      <w:rFonts w:ascii="Arial" w:hAnsi="Arial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2B5E5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B5E5B"/>
    <w:rPr>
      <w:rFonts w:ascii="Arial" w:hAnsi="Arial"/>
      <w:color w:val="000000"/>
      <w:kern w:val="28"/>
    </w:rPr>
  </w:style>
  <w:style w:type="character" w:customStyle="1" w:styleId="Heading2Char">
    <w:name w:val="Heading 2 Char"/>
    <w:link w:val="Heading2"/>
    <w:rsid w:val="00892F34"/>
    <w:rPr>
      <w:rFonts w:ascii="Garamond" w:hAnsi="Garamond" w:cs="Arial"/>
      <w:b/>
      <w:color w:val="000000"/>
      <w:kern w:val="28"/>
      <w:sz w:val="36"/>
      <w:szCs w:val="36"/>
    </w:rPr>
  </w:style>
  <w:style w:type="character" w:styleId="Hyperlink">
    <w:name w:val="Hyperlink"/>
    <w:uiPriority w:val="99"/>
    <w:unhideWhenUsed/>
    <w:rsid w:val="00516DA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A51"/>
    <w:pPr>
      <w:spacing w:after="180" w:line="271" w:lineRule="auto"/>
    </w:pPr>
    <w:rPr>
      <w:rFonts w:ascii="Arial" w:hAnsi="Arial"/>
      <w:color w:val="000000"/>
      <w:kern w:val="28"/>
    </w:rPr>
  </w:style>
  <w:style w:type="paragraph" w:styleId="Heading1">
    <w:name w:val="heading 1"/>
    <w:basedOn w:val="companyname"/>
    <w:next w:val="Normal"/>
    <w:qFormat/>
    <w:rsid w:val="00316830"/>
    <w:pPr>
      <w:outlineLvl w:val="0"/>
    </w:pPr>
  </w:style>
  <w:style w:type="paragraph" w:styleId="Heading2">
    <w:name w:val="heading 2"/>
    <w:basedOn w:val="titlename"/>
    <w:next w:val="Normal"/>
    <w:link w:val="Heading2Char"/>
    <w:qFormat/>
    <w:rsid w:val="000C0A51"/>
    <w:pPr>
      <w:spacing w:after="240"/>
      <w:outlineLvl w:val="1"/>
    </w:pPr>
  </w:style>
  <w:style w:type="paragraph" w:styleId="Heading3">
    <w:name w:val="heading 3"/>
    <w:basedOn w:val="Heading2"/>
    <w:next w:val="Normal"/>
    <w:link w:val="Heading3Char"/>
    <w:qFormat/>
    <w:rsid w:val="000C0A51"/>
    <w:pPr>
      <w:spacing w:after="120"/>
      <w:outlineLvl w:val="2"/>
    </w:pPr>
    <w:rPr>
      <w:rFonts w:cs="Times New Roman"/>
      <w:sz w:val="32"/>
      <w:szCs w:val="32"/>
    </w:rPr>
  </w:style>
  <w:style w:type="paragraph" w:styleId="Heading4">
    <w:name w:val="heading 4"/>
    <w:qFormat/>
    <w:rsid w:val="0086136F"/>
    <w:pPr>
      <w:spacing w:after="160" w:line="271" w:lineRule="auto"/>
      <w:outlineLvl w:val="3"/>
    </w:pPr>
    <w:rPr>
      <w:rFonts w:ascii="Arial" w:hAnsi="Arial"/>
      <w:b/>
      <w:bCs/>
      <w:color w:val="333333"/>
      <w:kern w:val="28"/>
      <w:sz w:val="22"/>
      <w:szCs w:val="16"/>
    </w:rPr>
  </w:style>
  <w:style w:type="paragraph" w:styleId="Heading7">
    <w:name w:val="heading 7"/>
    <w:qFormat/>
    <w:rsid w:val="006514AF"/>
    <w:pPr>
      <w:spacing w:line="271" w:lineRule="auto"/>
      <w:outlineLvl w:val="6"/>
    </w:pPr>
    <w:rPr>
      <w:rFonts w:ascii="Arial Rounded MT Bold" w:hAnsi="Arial Rounded MT Bold"/>
      <w:b/>
      <w:bCs/>
      <w:color w:val="000000"/>
      <w:kern w:val="28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1">
    <w:name w:val="Caption1"/>
    <w:basedOn w:val="Normal"/>
    <w:rsid w:val="00044C88"/>
    <w:pPr>
      <w:spacing w:after="0" w:line="240" w:lineRule="auto"/>
      <w:jc w:val="center"/>
    </w:pPr>
    <w:rPr>
      <w:rFonts w:cs="Arial"/>
    </w:rPr>
  </w:style>
  <w:style w:type="paragraph" w:customStyle="1" w:styleId="bodytext">
    <w:name w:val="bodytext"/>
    <w:rsid w:val="00316830"/>
    <w:pPr>
      <w:spacing w:after="120"/>
    </w:pPr>
    <w:rPr>
      <w:rFonts w:ascii="Arial" w:hAnsi="Arial"/>
      <w:color w:val="000000"/>
      <w:kern w:val="28"/>
    </w:rPr>
  </w:style>
  <w:style w:type="paragraph" w:customStyle="1" w:styleId="Address1">
    <w:name w:val="Address1"/>
    <w:basedOn w:val="bodytext2"/>
    <w:rsid w:val="000C0A51"/>
    <w:rPr>
      <w:i w:val="0"/>
    </w:rPr>
  </w:style>
  <w:style w:type="paragraph" w:customStyle="1" w:styleId="companyname">
    <w:name w:val="company name"/>
    <w:basedOn w:val="Normal"/>
    <w:rsid w:val="00316830"/>
    <w:pPr>
      <w:spacing w:after="0" w:line="240" w:lineRule="auto"/>
    </w:pPr>
    <w:rPr>
      <w:b/>
      <w:color w:val="FFFFFF"/>
      <w:spacing w:val="20"/>
      <w:sz w:val="24"/>
      <w:szCs w:val="24"/>
    </w:rPr>
  </w:style>
  <w:style w:type="paragraph" w:customStyle="1" w:styleId="titlename">
    <w:name w:val="titlename"/>
    <w:basedOn w:val="Normal"/>
    <w:rsid w:val="00316830"/>
    <w:pPr>
      <w:spacing w:after="0" w:line="240" w:lineRule="auto"/>
    </w:pPr>
    <w:rPr>
      <w:rFonts w:ascii="Garamond" w:hAnsi="Garamond" w:cs="Arial"/>
      <w:b/>
      <w:sz w:val="36"/>
      <w:szCs w:val="36"/>
    </w:rPr>
  </w:style>
  <w:style w:type="paragraph" w:customStyle="1" w:styleId="bodytext2">
    <w:name w:val="bodytext2"/>
    <w:rsid w:val="00316830"/>
    <w:pPr>
      <w:spacing w:after="120"/>
    </w:pPr>
    <w:rPr>
      <w:rFonts w:ascii="Arial" w:hAnsi="Arial"/>
      <w:i/>
      <w:color w:val="000000"/>
      <w:kern w:val="28"/>
      <w:sz w:val="18"/>
      <w:szCs w:val="18"/>
    </w:rPr>
  </w:style>
  <w:style w:type="paragraph" w:customStyle="1" w:styleId="tagline">
    <w:name w:val="tagline"/>
    <w:basedOn w:val="Normal"/>
    <w:rsid w:val="00316830"/>
    <w:pPr>
      <w:spacing w:after="0" w:line="240" w:lineRule="auto"/>
    </w:pPr>
    <w:rPr>
      <w:i/>
      <w:sz w:val="24"/>
      <w:szCs w:val="24"/>
    </w:rPr>
  </w:style>
  <w:style w:type="paragraph" w:customStyle="1" w:styleId="Style1">
    <w:name w:val="Style1"/>
    <w:rsid w:val="00044C88"/>
    <w:rPr>
      <w:rFonts w:ascii="Arial" w:hAnsi="Arial"/>
      <w:color w:val="000000"/>
      <w:kern w:val="28"/>
      <w:sz w:val="18"/>
      <w:szCs w:val="18"/>
    </w:rPr>
  </w:style>
  <w:style w:type="paragraph" w:customStyle="1" w:styleId="Address2">
    <w:name w:val="Address 2"/>
    <w:link w:val="Address2Char"/>
    <w:rsid w:val="00044C88"/>
    <w:rPr>
      <w:rFonts w:ascii="Arial" w:hAnsi="Arial"/>
      <w:b/>
      <w:color w:val="000000"/>
      <w:kern w:val="28"/>
      <w:sz w:val="18"/>
      <w:szCs w:val="18"/>
    </w:rPr>
  </w:style>
  <w:style w:type="character" w:customStyle="1" w:styleId="Address2Char">
    <w:name w:val="Address 2 Char"/>
    <w:link w:val="Address2"/>
    <w:rsid w:val="00044C88"/>
    <w:rPr>
      <w:rFonts w:ascii="Arial" w:hAnsi="Arial"/>
      <w:b/>
      <w:color w:val="000000"/>
      <w:kern w:val="28"/>
      <w:sz w:val="18"/>
      <w:szCs w:val="18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77A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777A2"/>
    <w:rPr>
      <w:rFonts w:ascii="Tahoma" w:hAnsi="Tahoma" w:cs="Tahoma"/>
      <w:color w:val="000000"/>
      <w:kern w:val="28"/>
      <w:sz w:val="16"/>
      <w:szCs w:val="16"/>
    </w:rPr>
  </w:style>
  <w:style w:type="character" w:customStyle="1" w:styleId="Heading3Char">
    <w:name w:val="Heading 3 Char"/>
    <w:link w:val="Heading3"/>
    <w:rsid w:val="00FB3A3C"/>
    <w:rPr>
      <w:rFonts w:ascii="Garamond" w:hAnsi="Garamond" w:cs="Arial"/>
      <w:b/>
      <w:color w:val="000000"/>
      <w:kern w:val="28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B5E5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B5E5B"/>
    <w:rPr>
      <w:rFonts w:ascii="Arial" w:hAnsi="Arial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2B5E5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B5E5B"/>
    <w:rPr>
      <w:rFonts w:ascii="Arial" w:hAnsi="Arial"/>
      <w:color w:val="000000"/>
      <w:kern w:val="28"/>
    </w:rPr>
  </w:style>
  <w:style w:type="character" w:customStyle="1" w:styleId="Heading2Char">
    <w:name w:val="Heading 2 Char"/>
    <w:link w:val="Heading2"/>
    <w:rsid w:val="00892F34"/>
    <w:rPr>
      <w:rFonts w:ascii="Garamond" w:hAnsi="Garamond" w:cs="Arial"/>
      <w:b/>
      <w:color w:val="000000"/>
      <w:kern w:val="28"/>
      <w:sz w:val="36"/>
      <w:szCs w:val="36"/>
    </w:rPr>
  </w:style>
  <w:style w:type="character" w:styleId="Hyperlink">
    <w:name w:val="Hyperlink"/>
    <w:uiPriority w:val="99"/>
    <w:unhideWhenUsed/>
    <w:rsid w:val="00516D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30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hyperlink" Target="mailto:International@FJMC.org" TargetMode="External"/><Relationship Id="rId25" Type="http://schemas.openxmlformats.org/officeDocument/2006/relationships/image" Target="media/image120.jpeg"/><Relationship Id="rId2" Type="http://schemas.openxmlformats.org/officeDocument/2006/relationships/styles" Target="styles.xml"/><Relationship Id="rId16" Type="http://schemas.openxmlformats.org/officeDocument/2006/relationships/hyperlink" Target="mailto:International@FJMC.org" TargetMode="Externa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1069884\Application%20Data\Microsoft\Templates\Brochu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0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FJMC Club Trifold Generic Membership Brochure</vt:lpstr>
    </vt:vector>
  </TitlesOfParts>
  <Manager>Myles Simpson - Incoming FJMC President</Manager>
  <Company>Federation of Jewish Men's Clubs (FJMC)</Company>
  <LinksUpToDate>false</LinksUpToDate>
  <CharactersWithSpaces>83</CharactersWithSpaces>
  <SharedDoc>false</SharedDoc>
  <HLinks>
    <vt:vector size="12" baseType="variant">
      <vt:variant>
        <vt:i4>59</vt:i4>
      </vt:variant>
      <vt:variant>
        <vt:i4>-1</vt:i4>
      </vt:variant>
      <vt:variant>
        <vt:i4>1138</vt:i4>
      </vt:variant>
      <vt:variant>
        <vt:i4>1</vt:i4>
      </vt:variant>
      <vt:variant>
        <vt:lpwstr>fjmc_logo_2012_FINAL</vt:lpwstr>
      </vt:variant>
      <vt:variant>
        <vt:lpwstr/>
      </vt:variant>
      <vt:variant>
        <vt:i4>59</vt:i4>
      </vt:variant>
      <vt:variant>
        <vt:i4>-1</vt:i4>
      </vt:variant>
      <vt:variant>
        <vt:i4>1137</vt:i4>
      </vt:variant>
      <vt:variant>
        <vt:i4>1</vt:i4>
      </vt:variant>
      <vt:variant>
        <vt:lpwstr>fjmc_logo_2012_FINAL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FJMC Club Trifold Generic Membership Brochure</dc:title>
  <dc:subject>FJMC Generic Club Membership Brochure</dc:subject>
  <dc:creator>Gary M. Smith - Seaboard Region VP Communication</dc:creator>
  <cp:keywords>FJMC International, Club, Brotherhood, Membership, Leadership, Innovation, Community, Volunteer, Shabbat, Conservative Judaism, World Wide Wrap, FJMC Yellow Candle, Young, Old, HMV, Brochure, Marketing</cp:keywords>
  <dc:description>A generic membership brochure for clubs. Permission granted to your affiliated FJMC club to tailor and print for your own club. Designed by Gary M "Seaboard" Smith for FJMC</dc:description>
  <cp:lastModifiedBy>Myles</cp:lastModifiedBy>
  <cp:revision>2</cp:revision>
  <cp:lastPrinted>2013-07-12T01:02:00Z</cp:lastPrinted>
  <dcterms:created xsi:type="dcterms:W3CDTF">2013-07-21T20:17:00Z</dcterms:created>
  <dcterms:modified xsi:type="dcterms:W3CDTF">2013-07-21T20:17:00Z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TC060873601033</vt:lpwstr>
  </property>
</Properties>
</file>